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F5461" w14:textId="00EC165D" w:rsidR="00175EBD" w:rsidRPr="006D7F0E" w:rsidRDefault="009E41EF" w:rsidP="00175EBD">
      <w:pPr>
        <w:pStyle w:val="Heading1"/>
        <w:rPr>
          <w:rFonts w:cs="Arial"/>
          <w:szCs w:val="36"/>
        </w:rPr>
      </w:pPr>
      <w:r>
        <w:rPr>
          <w:rFonts w:cs="Arial"/>
          <w:bCs/>
          <w:color w:val="auto"/>
          <w:szCs w:val="36"/>
        </w:rPr>
        <w:t>Safeguarding Children</w:t>
      </w:r>
    </w:p>
    <w:p w14:paraId="6DE4E401" w14:textId="212B782D" w:rsidR="002E7BEA" w:rsidRDefault="00786587" w:rsidP="00D53BB3">
      <w:pPr>
        <w:pStyle w:val="Heading2"/>
      </w:pPr>
      <w:r>
        <w:t xml:space="preserve">The management </w:t>
      </w:r>
      <w:r w:rsidR="00215102">
        <w:t>of concerns and allegations</w:t>
      </w:r>
      <w:r w:rsidR="006E0118">
        <w:t xml:space="preserve"> against </w:t>
      </w:r>
      <w:r w:rsidR="007F5473">
        <w:t xml:space="preserve">staff or volunteers </w:t>
      </w:r>
      <w:r w:rsidR="00BE75EF">
        <w:t>who work with children.</w:t>
      </w:r>
    </w:p>
    <w:p w14:paraId="010BE13E" w14:textId="77777777" w:rsidR="006D7F0E" w:rsidRPr="009429D6" w:rsidRDefault="006D7F0E" w:rsidP="006D7F0E">
      <w:pPr>
        <w:pStyle w:val="ListBullet"/>
        <w:numPr>
          <w:ilvl w:val="0"/>
          <w:numId w:val="0"/>
        </w:numPr>
        <w:rPr>
          <w:rFonts w:cs="Arial"/>
          <w:color w:val="56004E"/>
          <w:szCs w:val="24"/>
        </w:rPr>
      </w:pPr>
      <w:r w:rsidRPr="009429D6">
        <w:rPr>
          <w:rFonts w:cs="Arial"/>
          <w:color w:val="56004E"/>
          <w:szCs w:val="24"/>
        </w:rPr>
        <w:t>________________________________________________________________________</w:t>
      </w:r>
    </w:p>
    <w:p w14:paraId="3FCCCA23" w14:textId="77777777" w:rsidR="009429D6" w:rsidRPr="00BE75EF" w:rsidRDefault="009429D6" w:rsidP="009429D6">
      <w:pPr>
        <w:pStyle w:val="ListBullet"/>
        <w:numPr>
          <w:ilvl w:val="0"/>
          <w:numId w:val="0"/>
        </w:numPr>
        <w:rPr>
          <w:rFonts w:cs="Arial"/>
          <w:b/>
          <w:bCs/>
          <w:sz w:val="10"/>
          <w:szCs w:val="10"/>
        </w:rPr>
      </w:pPr>
    </w:p>
    <w:p w14:paraId="2E73668D" w14:textId="4ECC6B31" w:rsidR="009429D6" w:rsidRPr="009429D6" w:rsidRDefault="00BE75EF" w:rsidP="00BE75EF">
      <w:pPr>
        <w:pStyle w:val="Heading2"/>
        <w:jc w:val="center"/>
      </w:pPr>
      <w:r>
        <w:t>Referral Form</w:t>
      </w:r>
    </w:p>
    <w:p w14:paraId="291FFC45" w14:textId="77777777" w:rsidR="00495B48" w:rsidRPr="00804B5D" w:rsidRDefault="00495B48" w:rsidP="00495B48">
      <w:r w:rsidRPr="00804B5D">
        <w:t xml:space="preserve">Use this referral form when raising concerns about adults working with children and young people within the Reading area.  </w:t>
      </w:r>
    </w:p>
    <w:p w14:paraId="49EB7B3F" w14:textId="795819DA" w:rsidR="00495B48" w:rsidRPr="00804B5D" w:rsidRDefault="00495B48" w:rsidP="00495B48">
      <w:r w:rsidRPr="00804B5D">
        <w:t xml:space="preserve">The referral form should be completed within one working day of the incident, for all cases where ongoing action is needed. It is possible to have an initial consultation with </w:t>
      </w:r>
      <w:proofErr w:type="gramStart"/>
      <w:r w:rsidRPr="00804B5D">
        <w:t>the</w:t>
      </w:r>
      <w:r>
        <w:t xml:space="preserve"> </w:t>
      </w:r>
      <w:r w:rsidRPr="00804B5D">
        <w:t>LADO</w:t>
      </w:r>
      <w:proofErr w:type="gramEnd"/>
      <w:r w:rsidRPr="00804B5D">
        <w:t xml:space="preserve"> to seek urgent advice or to consider the appropriateness of a referral.  </w:t>
      </w:r>
    </w:p>
    <w:p w14:paraId="6780624E" w14:textId="77777777" w:rsidR="00495B48" w:rsidRPr="00804B5D" w:rsidRDefault="00495B48" w:rsidP="00495B48">
      <w:r w:rsidRPr="00804B5D">
        <w:t xml:space="preserve">You may not have access to all the information requested.  Please indicate if you will be providing this </w:t>
      </w:r>
      <w:proofErr w:type="gramStart"/>
      <w:r w:rsidRPr="00804B5D">
        <w:t>at a later date</w:t>
      </w:r>
      <w:proofErr w:type="gramEnd"/>
      <w:r w:rsidRPr="00804B5D">
        <w:t xml:space="preserve"> or if it is not applicable to your role.</w:t>
      </w:r>
    </w:p>
    <w:p w14:paraId="4358703C" w14:textId="02B0CEB8" w:rsidR="00495B48" w:rsidRPr="00804B5D" w:rsidRDefault="00495B48" w:rsidP="00495B48">
      <w:r w:rsidRPr="00804B5D">
        <w:t xml:space="preserve">Sue Darby is the LADO for the </w:t>
      </w:r>
      <w:proofErr w:type="gramStart"/>
      <w:r w:rsidRPr="00804B5D">
        <w:t>area, and</w:t>
      </w:r>
      <w:proofErr w:type="gramEnd"/>
      <w:r w:rsidRPr="00804B5D">
        <w:t xml:space="preserve"> can be contacted on 0118 937 3659</w:t>
      </w:r>
      <w:r w:rsidR="005E7BB3">
        <w:t>. Sue</w:t>
      </w:r>
      <w:r w:rsidRPr="00804B5D">
        <w:t xml:space="preserve"> is located within the Reviewing, Conferencing and LADO service, who can be contacted on 0118 937 2684. If there is an immediate concern about the safety of a child, you should contact the Children’s Single Point of Access on 0118 937 3641. </w:t>
      </w:r>
    </w:p>
    <w:p w14:paraId="688C0780" w14:textId="77777777" w:rsidR="00495B48" w:rsidRPr="00804B5D" w:rsidRDefault="00495B48" w:rsidP="00495B48">
      <w:r w:rsidRPr="00804B5D">
        <w:t>Once the form is completed, it should be sent by email to the LADO via one of two routes:</w:t>
      </w:r>
    </w:p>
    <w:p w14:paraId="5F08A9E4" w14:textId="77777777" w:rsidR="00495B48" w:rsidRPr="00804B5D" w:rsidRDefault="00495B48" w:rsidP="005F3EAB">
      <w:pPr>
        <w:pStyle w:val="ListParagraph"/>
        <w:numPr>
          <w:ilvl w:val="0"/>
          <w:numId w:val="7"/>
        </w:numPr>
      </w:pPr>
      <w:r w:rsidRPr="00804B5D">
        <w:t xml:space="preserve">If you do not have an approved secure email, then please contact the business support team on 0118 937 2684 </w:t>
      </w:r>
      <w:hyperlink r:id="rId8" w:history="1">
        <w:r w:rsidRPr="005F3EAB">
          <w:rPr>
            <w:rStyle w:val="Hyperlink"/>
            <w:rFonts w:cs="Arial"/>
            <w:sz w:val="22"/>
          </w:rPr>
          <w:t xml:space="preserve">/ </w:t>
        </w:r>
        <w:r w:rsidRPr="00EF0049">
          <w:rPr>
            <w:rStyle w:val="Hyperlink"/>
            <w:rFonts w:cs="Arial"/>
            <w:color w:val="0070C0"/>
            <w:sz w:val="22"/>
          </w:rPr>
          <w:t>bsoconferenceandreviews@reading.gov.uk</w:t>
        </w:r>
      </w:hyperlink>
      <w:r w:rsidRPr="00804B5D">
        <w:t>, and they will send you an email using the encryption system, which you can then return the form to securely.</w:t>
      </w:r>
    </w:p>
    <w:p w14:paraId="6A6A7B59" w14:textId="77777777" w:rsidR="00495B48" w:rsidRPr="00804B5D" w:rsidRDefault="00495B48" w:rsidP="005F3EAB">
      <w:pPr>
        <w:pStyle w:val="ListParagraph"/>
        <w:numPr>
          <w:ilvl w:val="0"/>
          <w:numId w:val="7"/>
        </w:numPr>
      </w:pPr>
      <w:r w:rsidRPr="00804B5D">
        <w:t xml:space="preserve">Alternatively, you can email this to: </w:t>
      </w:r>
      <w:hyperlink r:id="rId9" w:history="1">
        <w:r w:rsidRPr="00355782">
          <w:rPr>
            <w:rStyle w:val="Hyperlink"/>
            <w:rFonts w:cs="Arial"/>
            <w:color w:val="0070C0"/>
            <w:sz w:val="22"/>
          </w:rPr>
          <w:t>lado@reading.gov.uk</w:t>
        </w:r>
      </w:hyperlink>
      <w:r w:rsidRPr="00804B5D">
        <w:t xml:space="preserve"> </w:t>
      </w:r>
    </w:p>
    <w:p w14:paraId="4433F7C6" w14:textId="77777777" w:rsidR="002B6585" w:rsidRDefault="002B6585" w:rsidP="002B6585">
      <w:pPr>
        <w:pStyle w:val="ListBullet"/>
        <w:numPr>
          <w:ilvl w:val="0"/>
          <w:numId w:val="0"/>
        </w:numPr>
        <w:ind w:left="360" w:hanging="360"/>
        <w:rPr>
          <w:rFonts w:cs="Arial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159197"/>
        <w:tblLook w:val="04A0" w:firstRow="1" w:lastRow="0" w:firstColumn="1" w:lastColumn="0" w:noHBand="0" w:noVBand="1"/>
      </w:tblPr>
      <w:tblGrid>
        <w:gridCol w:w="3397"/>
        <w:gridCol w:w="6208"/>
      </w:tblGrid>
      <w:tr w:rsidR="00F236E6" w:rsidRPr="00804B5D" w14:paraId="36D03CEA" w14:textId="77777777" w:rsidTr="00FD0DA6">
        <w:tc>
          <w:tcPr>
            <w:tcW w:w="9605" w:type="dxa"/>
            <w:gridSpan w:val="2"/>
            <w:tcBorders>
              <w:bottom w:val="single" w:sz="4" w:space="0" w:color="auto"/>
            </w:tcBorders>
            <w:shd w:val="clear" w:color="auto" w:fill="56004E"/>
          </w:tcPr>
          <w:p w14:paraId="3FEB094A" w14:textId="77777777" w:rsidR="00F236E6" w:rsidRPr="00804B5D" w:rsidRDefault="00F236E6" w:rsidP="007D65D8">
            <w:pPr>
              <w:rPr>
                <w:rFonts w:cs="Arial"/>
                <w:b/>
                <w:bCs/>
                <w:color w:val="FFFFFF" w:themeColor="background1"/>
              </w:rPr>
            </w:pPr>
            <w:r w:rsidRPr="00804B5D">
              <w:rPr>
                <w:rFonts w:cs="Arial"/>
                <w:b/>
                <w:bCs/>
                <w:color w:val="FFFFFF" w:themeColor="background1"/>
              </w:rPr>
              <w:t>Contact details:</w:t>
            </w:r>
          </w:p>
        </w:tc>
      </w:tr>
      <w:tr w:rsidR="00F236E6" w:rsidRPr="00804B5D" w14:paraId="424FE3C1" w14:textId="77777777" w:rsidTr="00FD0DA6">
        <w:tc>
          <w:tcPr>
            <w:tcW w:w="3397" w:type="dxa"/>
          </w:tcPr>
          <w:p w14:paraId="6DBDBF76" w14:textId="77777777" w:rsidR="00F236E6" w:rsidRPr="003F6E2A" w:rsidRDefault="00F236E6" w:rsidP="007D65D8">
            <w:pPr>
              <w:rPr>
                <w:rFonts w:cs="Arial"/>
                <w:color w:val="000000" w:themeColor="text1"/>
                <w:sz w:val="22"/>
              </w:rPr>
            </w:pPr>
            <w:r w:rsidRPr="003F6E2A">
              <w:rPr>
                <w:rFonts w:cs="Arial"/>
                <w:color w:val="000000" w:themeColor="text1"/>
                <w:sz w:val="22"/>
              </w:rPr>
              <w:t>Date of alleged incident</w:t>
            </w:r>
          </w:p>
        </w:tc>
        <w:tc>
          <w:tcPr>
            <w:tcW w:w="6208" w:type="dxa"/>
          </w:tcPr>
          <w:p w14:paraId="236705A2" w14:textId="77777777" w:rsidR="00F236E6" w:rsidRPr="003F6E2A" w:rsidRDefault="00F236E6" w:rsidP="007D65D8">
            <w:pPr>
              <w:rPr>
                <w:rFonts w:cs="Arial"/>
                <w:sz w:val="22"/>
              </w:rPr>
            </w:pPr>
          </w:p>
        </w:tc>
      </w:tr>
      <w:tr w:rsidR="00F236E6" w:rsidRPr="00804B5D" w14:paraId="31FFF658" w14:textId="77777777" w:rsidTr="00FD0DA6">
        <w:tc>
          <w:tcPr>
            <w:tcW w:w="3397" w:type="dxa"/>
          </w:tcPr>
          <w:p w14:paraId="0DE13D08" w14:textId="77777777" w:rsidR="00F236E6" w:rsidRPr="003F6E2A" w:rsidRDefault="00F236E6" w:rsidP="007D65D8">
            <w:pPr>
              <w:rPr>
                <w:rFonts w:cs="Arial"/>
                <w:color w:val="000000" w:themeColor="text1"/>
                <w:sz w:val="22"/>
              </w:rPr>
            </w:pPr>
            <w:r w:rsidRPr="003F6E2A">
              <w:rPr>
                <w:rFonts w:cs="Arial"/>
                <w:color w:val="000000" w:themeColor="text1"/>
                <w:sz w:val="22"/>
              </w:rPr>
              <w:t>Time of alleged incident</w:t>
            </w:r>
          </w:p>
        </w:tc>
        <w:tc>
          <w:tcPr>
            <w:tcW w:w="6208" w:type="dxa"/>
          </w:tcPr>
          <w:p w14:paraId="14EF0E30" w14:textId="77777777" w:rsidR="00F236E6" w:rsidRPr="003F6E2A" w:rsidRDefault="00F236E6" w:rsidP="007D65D8">
            <w:pPr>
              <w:rPr>
                <w:rFonts w:cs="Arial"/>
                <w:sz w:val="22"/>
              </w:rPr>
            </w:pPr>
          </w:p>
        </w:tc>
      </w:tr>
      <w:tr w:rsidR="00F236E6" w:rsidRPr="00804B5D" w14:paraId="49E2D5CD" w14:textId="77777777" w:rsidTr="00FD0DA6">
        <w:tc>
          <w:tcPr>
            <w:tcW w:w="3397" w:type="dxa"/>
          </w:tcPr>
          <w:p w14:paraId="439A5C92" w14:textId="77777777" w:rsidR="00F236E6" w:rsidRPr="003F6E2A" w:rsidRDefault="00F236E6" w:rsidP="007D65D8">
            <w:pPr>
              <w:rPr>
                <w:rFonts w:cs="Arial"/>
                <w:color w:val="000000" w:themeColor="text1"/>
                <w:sz w:val="22"/>
              </w:rPr>
            </w:pPr>
            <w:r w:rsidRPr="003F6E2A">
              <w:rPr>
                <w:rFonts w:cs="Arial"/>
                <w:color w:val="000000" w:themeColor="text1"/>
                <w:sz w:val="22"/>
              </w:rPr>
              <w:t>Date of referral</w:t>
            </w:r>
          </w:p>
        </w:tc>
        <w:tc>
          <w:tcPr>
            <w:tcW w:w="6208" w:type="dxa"/>
          </w:tcPr>
          <w:p w14:paraId="13DE1546" w14:textId="77777777" w:rsidR="00F236E6" w:rsidRPr="003F6E2A" w:rsidRDefault="00F236E6" w:rsidP="007D65D8">
            <w:pPr>
              <w:rPr>
                <w:rFonts w:cs="Arial"/>
                <w:sz w:val="22"/>
              </w:rPr>
            </w:pPr>
          </w:p>
        </w:tc>
      </w:tr>
      <w:tr w:rsidR="00F236E6" w:rsidRPr="00804B5D" w14:paraId="0950DFAE" w14:textId="77777777" w:rsidTr="00FD0DA6">
        <w:tc>
          <w:tcPr>
            <w:tcW w:w="3397" w:type="dxa"/>
          </w:tcPr>
          <w:p w14:paraId="1E30FC3B" w14:textId="77777777" w:rsidR="00F236E6" w:rsidRPr="003F6E2A" w:rsidRDefault="00F236E6" w:rsidP="007D65D8">
            <w:pPr>
              <w:rPr>
                <w:rFonts w:cs="Arial"/>
                <w:color w:val="000000" w:themeColor="text1"/>
                <w:sz w:val="22"/>
              </w:rPr>
            </w:pPr>
            <w:r w:rsidRPr="003F6E2A">
              <w:rPr>
                <w:rFonts w:cs="Arial"/>
                <w:color w:val="000000" w:themeColor="text1"/>
                <w:sz w:val="22"/>
              </w:rPr>
              <w:t>Contact name (your name)</w:t>
            </w:r>
          </w:p>
        </w:tc>
        <w:tc>
          <w:tcPr>
            <w:tcW w:w="6208" w:type="dxa"/>
          </w:tcPr>
          <w:p w14:paraId="58492658" w14:textId="77777777" w:rsidR="00F236E6" w:rsidRPr="003F6E2A" w:rsidRDefault="00F236E6" w:rsidP="007D65D8">
            <w:pPr>
              <w:rPr>
                <w:rFonts w:cs="Arial"/>
                <w:sz w:val="22"/>
              </w:rPr>
            </w:pPr>
          </w:p>
        </w:tc>
      </w:tr>
      <w:tr w:rsidR="00F236E6" w:rsidRPr="00804B5D" w14:paraId="1B451016" w14:textId="77777777" w:rsidTr="00FD0DA6">
        <w:tc>
          <w:tcPr>
            <w:tcW w:w="3397" w:type="dxa"/>
          </w:tcPr>
          <w:p w14:paraId="7EA1C44A" w14:textId="77777777" w:rsidR="00F236E6" w:rsidRPr="003F6E2A" w:rsidRDefault="00F236E6" w:rsidP="007D65D8">
            <w:pPr>
              <w:rPr>
                <w:rFonts w:cs="Arial"/>
                <w:color w:val="000000" w:themeColor="text1"/>
                <w:sz w:val="22"/>
              </w:rPr>
            </w:pPr>
            <w:r w:rsidRPr="003F6E2A">
              <w:rPr>
                <w:rFonts w:cs="Arial"/>
                <w:color w:val="000000" w:themeColor="text1"/>
                <w:sz w:val="22"/>
              </w:rPr>
              <w:t xml:space="preserve">Contact address </w:t>
            </w:r>
          </w:p>
        </w:tc>
        <w:tc>
          <w:tcPr>
            <w:tcW w:w="6208" w:type="dxa"/>
          </w:tcPr>
          <w:p w14:paraId="1EF43FEC" w14:textId="77777777" w:rsidR="00F236E6" w:rsidRPr="003F6E2A" w:rsidRDefault="00F236E6" w:rsidP="007D65D8">
            <w:pPr>
              <w:rPr>
                <w:rFonts w:cs="Arial"/>
                <w:sz w:val="22"/>
              </w:rPr>
            </w:pPr>
          </w:p>
        </w:tc>
      </w:tr>
      <w:tr w:rsidR="00F236E6" w:rsidRPr="00804B5D" w14:paraId="58B6BC15" w14:textId="77777777" w:rsidTr="00FD0DA6">
        <w:tc>
          <w:tcPr>
            <w:tcW w:w="3397" w:type="dxa"/>
          </w:tcPr>
          <w:p w14:paraId="4386DD2E" w14:textId="77777777" w:rsidR="00F236E6" w:rsidRPr="003F6E2A" w:rsidRDefault="00F236E6" w:rsidP="007D65D8">
            <w:pPr>
              <w:rPr>
                <w:rFonts w:cs="Arial"/>
                <w:color w:val="000000" w:themeColor="text1"/>
                <w:sz w:val="22"/>
              </w:rPr>
            </w:pPr>
            <w:r w:rsidRPr="003F6E2A">
              <w:rPr>
                <w:rFonts w:cs="Arial"/>
                <w:color w:val="000000" w:themeColor="text1"/>
                <w:sz w:val="22"/>
              </w:rPr>
              <w:t>Contact telephone number</w:t>
            </w:r>
          </w:p>
        </w:tc>
        <w:tc>
          <w:tcPr>
            <w:tcW w:w="6208" w:type="dxa"/>
          </w:tcPr>
          <w:p w14:paraId="27E0089A" w14:textId="77777777" w:rsidR="00F236E6" w:rsidRPr="003F6E2A" w:rsidRDefault="00F236E6" w:rsidP="007D65D8">
            <w:pPr>
              <w:rPr>
                <w:rFonts w:cs="Arial"/>
                <w:sz w:val="22"/>
              </w:rPr>
            </w:pPr>
          </w:p>
        </w:tc>
      </w:tr>
      <w:tr w:rsidR="00F236E6" w:rsidRPr="00804B5D" w14:paraId="1E2FFB21" w14:textId="77777777" w:rsidTr="00FD0DA6">
        <w:tc>
          <w:tcPr>
            <w:tcW w:w="3397" w:type="dxa"/>
          </w:tcPr>
          <w:p w14:paraId="755A5E0C" w14:textId="77777777" w:rsidR="00F236E6" w:rsidRPr="00804B5D" w:rsidRDefault="00F236E6" w:rsidP="007D65D8">
            <w:pPr>
              <w:rPr>
                <w:rFonts w:cs="Arial"/>
                <w:color w:val="000000" w:themeColor="text1"/>
                <w:sz w:val="22"/>
              </w:rPr>
            </w:pPr>
            <w:r w:rsidRPr="00804B5D">
              <w:rPr>
                <w:rFonts w:cs="Arial"/>
                <w:color w:val="000000" w:themeColor="text1"/>
                <w:sz w:val="22"/>
              </w:rPr>
              <w:lastRenderedPageBreak/>
              <w:t>Contact email address</w:t>
            </w:r>
          </w:p>
        </w:tc>
        <w:tc>
          <w:tcPr>
            <w:tcW w:w="6208" w:type="dxa"/>
          </w:tcPr>
          <w:p w14:paraId="26D6EC32" w14:textId="77777777" w:rsidR="00F236E6" w:rsidRPr="00804B5D" w:rsidRDefault="00F236E6" w:rsidP="007D65D8">
            <w:pPr>
              <w:rPr>
                <w:rFonts w:cs="Arial"/>
                <w:sz w:val="22"/>
              </w:rPr>
            </w:pPr>
          </w:p>
        </w:tc>
      </w:tr>
      <w:tr w:rsidR="00F236E6" w:rsidRPr="00804B5D" w14:paraId="3E99644D" w14:textId="77777777" w:rsidTr="00FD0DA6">
        <w:tc>
          <w:tcPr>
            <w:tcW w:w="3397" w:type="dxa"/>
          </w:tcPr>
          <w:p w14:paraId="31C1E6F9" w14:textId="77777777" w:rsidR="00F236E6" w:rsidRPr="00804B5D" w:rsidRDefault="00F236E6" w:rsidP="007D65D8">
            <w:pPr>
              <w:rPr>
                <w:rFonts w:cs="Arial"/>
                <w:color w:val="000000" w:themeColor="text1"/>
                <w:sz w:val="22"/>
              </w:rPr>
            </w:pPr>
            <w:r w:rsidRPr="00804B5D">
              <w:rPr>
                <w:rFonts w:cs="Arial"/>
                <w:color w:val="000000" w:themeColor="text1"/>
                <w:sz w:val="22"/>
              </w:rPr>
              <w:t>Name of referrer</w:t>
            </w:r>
          </w:p>
        </w:tc>
        <w:tc>
          <w:tcPr>
            <w:tcW w:w="6208" w:type="dxa"/>
          </w:tcPr>
          <w:p w14:paraId="76C6AAF5" w14:textId="77777777" w:rsidR="00F236E6" w:rsidRPr="00804B5D" w:rsidRDefault="00F236E6" w:rsidP="007D65D8">
            <w:pPr>
              <w:rPr>
                <w:rFonts w:cs="Arial"/>
                <w:sz w:val="22"/>
              </w:rPr>
            </w:pPr>
          </w:p>
        </w:tc>
      </w:tr>
      <w:tr w:rsidR="00F236E6" w:rsidRPr="00804B5D" w14:paraId="40619910" w14:textId="77777777" w:rsidTr="00FD0DA6">
        <w:tc>
          <w:tcPr>
            <w:tcW w:w="3397" w:type="dxa"/>
          </w:tcPr>
          <w:p w14:paraId="1DA9BC03" w14:textId="77777777" w:rsidR="00F236E6" w:rsidRPr="00804B5D" w:rsidRDefault="00F236E6" w:rsidP="007D65D8">
            <w:pPr>
              <w:rPr>
                <w:rFonts w:cs="Arial"/>
                <w:color w:val="000000" w:themeColor="text1"/>
                <w:sz w:val="22"/>
              </w:rPr>
            </w:pPr>
            <w:r w:rsidRPr="00804B5D">
              <w:rPr>
                <w:rFonts w:cs="Arial"/>
                <w:color w:val="000000" w:themeColor="text1"/>
                <w:sz w:val="22"/>
              </w:rPr>
              <w:t>Job Title / Organisation</w:t>
            </w:r>
          </w:p>
        </w:tc>
        <w:tc>
          <w:tcPr>
            <w:tcW w:w="6208" w:type="dxa"/>
          </w:tcPr>
          <w:p w14:paraId="139E70FF" w14:textId="77777777" w:rsidR="00F236E6" w:rsidRPr="00804B5D" w:rsidRDefault="00F236E6" w:rsidP="007D65D8">
            <w:pPr>
              <w:rPr>
                <w:rFonts w:cs="Arial"/>
                <w:sz w:val="22"/>
              </w:rPr>
            </w:pPr>
          </w:p>
        </w:tc>
      </w:tr>
      <w:tr w:rsidR="00F236E6" w:rsidRPr="00804B5D" w14:paraId="0C368368" w14:textId="77777777" w:rsidTr="00FD0DA6">
        <w:tc>
          <w:tcPr>
            <w:tcW w:w="3397" w:type="dxa"/>
          </w:tcPr>
          <w:p w14:paraId="7B39DE04" w14:textId="77777777" w:rsidR="00F236E6" w:rsidRPr="00804B5D" w:rsidRDefault="00F236E6" w:rsidP="007D65D8">
            <w:pPr>
              <w:rPr>
                <w:rFonts w:cs="Arial"/>
                <w:color w:val="000000" w:themeColor="text1"/>
                <w:sz w:val="22"/>
              </w:rPr>
            </w:pPr>
            <w:r w:rsidRPr="00804B5D">
              <w:rPr>
                <w:rFonts w:cs="Arial"/>
                <w:color w:val="000000" w:themeColor="text1"/>
                <w:sz w:val="22"/>
              </w:rPr>
              <w:t xml:space="preserve">Agency </w:t>
            </w:r>
          </w:p>
        </w:tc>
        <w:tc>
          <w:tcPr>
            <w:tcW w:w="6208" w:type="dxa"/>
          </w:tcPr>
          <w:p w14:paraId="76072C2C" w14:textId="77777777" w:rsidR="00F236E6" w:rsidRPr="00804B5D" w:rsidRDefault="00F236E6" w:rsidP="007D65D8">
            <w:pPr>
              <w:rPr>
                <w:rFonts w:cs="Arial"/>
                <w:sz w:val="22"/>
              </w:rPr>
            </w:pPr>
          </w:p>
        </w:tc>
      </w:tr>
    </w:tbl>
    <w:p w14:paraId="18B53382" w14:textId="77777777" w:rsidR="002B6585" w:rsidRPr="002525BF" w:rsidRDefault="002B6585" w:rsidP="00BA3B24">
      <w:pPr>
        <w:pStyle w:val="ListBullet"/>
        <w:numPr>
          <w:ilvl w:val="0"/>
          <w:numId w:val="0"/>
        </w:numPr>
        <w:ind w:left="360" w:hanging="360"/>
        <w:rPr>
          <w:rFonts w:cs="Arial"/>
          <w:b/>
          <w:bCs/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159197"/>
        <w:tblLook w:val="04A0" w:firstRow="1" w:lastRow="0" w:firstColumn="1" w:lastColumn="0" w:noHBand="0" w:noVBand="1"/>
      </w:tblPr>
      <w:tblGrid>
        <w:gridCol w:w="3445"/>
        <w:gridCol w:w="6160"/>
      </w:tblGrid>
      <w:tr w:rsidR="00E91038" w:rsidRPr="00804B5D" w14:paraId="479F2172" w14:textId="77777777" w:rsidTr="007D65D8">
        <w:tc>
          <w:tcPr>
            <w:tcW w:w="9627" w:type="dxa"/>
            <w:gridSpan w:val="2"/>
            <w:tcBorders>
              <w:bottom w:val="single" w:sz="4" w:space="0" w:color="auto"/>
            </w:tcBorders>
            <w:shd w:val="clear" w:color="auto" w:fill="56004E"/>
          </w:tcPr>
          <w:p w14:paraId="6942ED86" w14:textId="77777777" w:rsidR="00E91038" w:rsidRPr="00804B5D" w:rsidRDefault="00E91038" w:rsidP="007D65D8">
            <w:pPr>
              <w:rPr>
                <w:rFonts w:cs="Arial"/>
                <w:b/>
                <w:bCs/>
                <w:color w:val="FFFFFF" w:themeColor="background1"/>
              </w:rPr>
            </w:pPr>
            <w:r w:rsidRPr="00804B5D">
              <w:rPr>
                <w:rFonts w:cs="Arial"/>
                <w:b/>
                <w:bCs/>
                <w:color w:val="FFFFFF" w:themeColor="background1"/>
              </w:rPr>
              <w:t>Details of the person about whom there are concerns:</w:t>
            </w:r>
          </w:p>
        </w:tc>
      </w:tr>
      <w:tr w:rsidR="00E91038" w:rsidRPr="00804B5D" w14:paraId="5DEBAF5A" w14:textId="77777777" w:rsidTr="007D65D8">
        <w:tc>
          <w:tcPr>
            <w:tcW w:w="3451" w:type="dxa"/>
          </w:tcPr>
          <w:p w14:paraId="3ED2DE3E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Name</w:t>
            </w:r>
          </w:p>
        </w:tc>
        <w:tc>
          <w:tcPr>
            <w:tcW w:w="6176" w:type="dxa"/>
          </w:tcPr>
          <w:p w14:paraId="3AA4C378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</w:tc>
      </w:tr>
      <w:tr w:rsidR="00E91038" w:rsidRPr="00804B5D" w14:paraId="1E9B89AE" w14:textId="77777777" w:rsidTr="007D65D8">
        <w:tc>
          <w:tcPr>
            <w:tcW w:w="3451" w:type="dxa"/>
          </w:tcPr>
          <w:p w14:paraId="35B30AF4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Date of birth</w:t>
            </w:r>
          </w:p>
        </w:tc>
        <w:tc>
          <w:tcPr>
            <w:tcW w:w="6176" w:type="dxa"/>
          </w:tcPr>
          <w:p w14:paraId="30B804C3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</w:tc>
      </w:tr>
      <w:tr w:rsidR="00E91038" w:rsidRPr="00804B5D" w14:paraId="1DC5551D" w14:textId="77777777" w:rsidTr="007D65D8">
        <w:tc>
          <w:tcPr>
            <w:tcW w:w="3451" w:type="dxa"/>
          </w:tcPr>
          <w:p w14:paraId="4FFD8DB6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Gender</w:t>
            </w:r>
          </w:p>
        </w:tc>
        <w:tc>
          <w:tcPr>
            <w:tcW w:w="6176" w:type="dxa"/>
          </w:tcPr>
          <w:p w14:paraId="4D324D1E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</w:tc>
      </w:tr>
      <w:tr w:rsidR="00E91038" w:rsidRPr="00804B5D" w14:paraId="6214956A" w14:textId="77777777" w:rsidTr="007D65D8">
        <w:tc>
          <w:tcPr>
            <w:tcW w:w="3451" w:type="dxa"/>
          </w:tcPr>
          <w:p w14:paraId="365EEB83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Ethnicity</w:t>
            </w:r>
          </w:p>
        </w:tc>
        <w:tc>
          <w:tcPr>
            <w:tcW w:w="6176" w:type="dxa"/>
          </w:tcPr>
          <w:p w14:paraId="727DE058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</w:tc>
      </w:tr>
      <w:tr w:rsidR="00E91038" w:rsidRPr="00804B5D" w14:paraId="0A9EC48C" w14:textId="77777777" w:rsidTr="007D65D8">
        <w:tc>
          <w:tcPr>
            <w:tcW w:w="3451" w:type="dxa"/>
          </w:tcPr>
          <w:p w14:paraId="4AB4F0AE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Address</w:t>
            </w:r>
          </w:p>
        </w:tc>
        <w:tc>
          <w:tcPr>
            <w:tcW w:w="6176" w:type="dxa"/>
          </w:tcPr>
          <w:p w14:paraId="1A820FA4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</w:tc>
      </w:tr>
      <w:tr w:rsidR="00E91038" w:rsidRPr="00804B5D" w14:paraId="5BE7AA42" w14:textId="77777777" w:rsidTr="007D65D8">
        <w:tc>
          <w:tcPr>
            <w:tcW w:w="3451" w:type="dxa"/>
          </w:tcPr>
          <w:p w14:paraId="07E6EAA8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Telephone number</w:t>
            </w:r>
          </w:p>
        </w:tc>
        <w:tc>
          <w:tcPr>
            <w:tcW w:w="6176" w:type="dxa"/>
          </w:tcPr>
          <w:p w14:paraId="40C4E08F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</w:tc>
      </w:tr>
      <w:tr w:rsidR="00E91038" w:rsidRPr="00804B5D" w14:paraId="4D1DA93C" w14:textId="77777777" w:rsidTr="007D65D8">
        <w:tc>
          <w:tcPr>
            <w:tcW w:w="3451" w:type="dxa"/>
            <w:tcBorders>
              <w:bottom w:val="single" w:sz="4" w:space="0" w:color="auto"/>
            </w:tcBorders>
          </w:tcPr>
          <w:p w14:paraId="617B9DC9" w14:textId="09A5B718" w:rsidR="00E91038" w:rsidRPr="00804B5D" w:rsidRDefault="00E91038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 xml:space="preserve">Occupation / Job </w:t>
            </w:r>
            <w:r w:rsidR="00376963">
              <w:rPr>
                <w:rFonts w:cs="Arial"/>
                <w:sz w:val="22"/>
              </w:rPr>
              <w:t>t</w:t>
            </w:r>
            <w:r w:rsidRPr="00804B5D">
              <w:rPr>
                <w:rFonts w:cs="Arial"/>
                <w:sz w:val="22"/>
              </w:rPr>
              <w:t>itle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14:paraId="5E6112DE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</w:tc>
      </w:tr>
      <w:tr w:rsidR="00E91038" w:rsidRPr="00804B5D" w14:paraId="5F655011" w14:textId="77777777" w:rsidTr="007D65D8">
        <w:tc>
          <w:tcPr>
            <w:tcW w:w="3451" w:type="dxa"/>
            <w:tcBorders>
              <w:bottom w:val="single" w:sz="4" w:space="0" w:color="auto"/>
            </w:tcBorders>
          </w:tcPr>
          <w:p w14:paraId="05F253CB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 xml:space="preserve">Organisation 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14:paraId="3C8542ED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</w:tc>
      </w:tr>
      <w:tr w:rsidR="00E91038" w:rsidRPr="00804B5D" w14:paraId="405E8DFF" w14:textId="77777777" w:rsidTr="007D65D8">
        <w:tc>
          <w:tcPr>
            <w:tcW w:w="3451" w:type="dxa"/>
            <w:tcBorders>
              <w:bottom w:val="single" w:sz="4" w:space="0" w:color="auto"/>
            </w:tcBorders>
          </w:tcPr>
          <w:p w14:paraId="4CBD9170" w14:textId="2C611D9F" w:rsidR="00E91038" w:rsidRPr="00804B5D" w:rsidRDefault="00E91038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 xml:space="preserve">Status (Full </w:t>
            </w:r>
            <w:r w:rsidR="00A1469E">
              <w:rPr>
                <w:rFonts w:cs="Arial"/>
                <w:sz w:val="22"/>
              </w:rPr>
              <w:t>t</w:t>
            </w:r>
            <w:r w:rsidRPr="00804B5D">
              <w:rPr>
                <w:rFonts w:cs="Arial"/>
                <w:sz w:val="22"/>
              </w:rPr>
              <w:t xml:space="preserve">ime/Part </w:t>
            </w:r>
            <w:r w:rsidR="00A1469E">
              <w:rPr>
                <w:rFonts w:cs="Arial"/>
                <w:sz w:val="22"/>
              </w:rPr>
              <w:t>t</w:t>
            </w:r>
            <w:r w:rsidRPr="00804B5D">
              <w:rPr>
                <w:rFonts w:cs="Arial"/>
                <w:sz w:val="22"/>
              </w:rPr>
              <w:t>ime /Agency)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14:paraId="1F8159CB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</w:tc>
      </w:tr>
      <w:tr w:rsidR="00E91038" w:rsidRPr="00804B5D" w14:paraId="4858CE77" w14:textId="77777777" w:rsidTr="007D65D8">
        <w:tc>
          <w:tcPr>
            <w:tcW w:w="3451" w:type="dxa"/>
            <w:tcBorders>
              <w:bottom w:val="single" w:sz="4" w:space="0" w:color="auto"/>
            </w:tcBorders>
          </w:tcPr>
          <w:p w14:paraId="067A53E5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Employment inc. voluntary sector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14:paraId="1DF12D05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</w:tc>
      </w:tr>
      <w:tr w:rsidR="00E91038" w:rsidRPr="00804B5D" w14:paraId="64F9E6F1" w14:textId="77777777" w:rsidTr="007D65D8">
        <w:tc>
          <w:tcPr>
            <w:tcW w:w="3451" w:type="dxa"/>
            <w:tcBorders>
              <w:bottom w:val="single" w:sz="4" w:space="0" w:color="auto"/>
            </w:tcBorders>
          </w:tcPr>
          <w:p w14:paraId="11F5872C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Length of time employed (Years)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14:paraId="134F5198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</w:tc>
      </w:tr>
      <w:tr w:rsidR="00E91038" w:rsidRPr="00804B5D" w14:paraId="3ACCB00D" w14:textId="77777777" w:rsidTr="007D65D8">
        <w:tc>
          <w:tcPr>
            <w:tcW w:w="3451" w:type="dxa"/>
            <w:tcBorders>
              <w:bottom w:val="single" w:sz="4" w:space="0" w:color="auto"/>
            </w:tcBorders>
          </w:tcPr>
          <w:p w14:paraId="621DAAA1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Name of manager of alleged person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14:paraId="2727BEBA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</w:tc>
      </w:tr>
      <w:tr w:rsidR="00E91038" w:rsidRPr="00804B5D" w14:paraId="7D25C715" w14:textId="77777777" w:rsidTr="007D65D8">
        <w:tc>
          <w:tcPr>
            <w:tcW w:w="3451" w:type="dxa"/>
            <w:tcBorders>
              <w:bottom w:val="single" w:sz="4" w:space="0" w:color="auto"/>
            </w:tcBorders>
          </w:tcPr>
          <w:p w14:paraId="598AAB54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Name of regulating body if relevant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14:paraId="37DB8FBB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</w:tc>
      </w:tr>
      <w:tr w:rsidR="00E91038" w:rsidRPr="00804B5D" w14:paraId="534BE994" w14:textId="77777777" w:rsidTr="007D65D8">
        <w:tc>
          <w:tcPr>
            <w:tcW w:w="3451" w:type="dxa"/>
            <w:tcBorders>
              <w:bottom w:val="single" w:sz="4" w:space="0" w:color="auto"/>
            </w:tcBorders>
          </w:tcPr>
          <w:p w14:paraId="2D535BC7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Do they work in any other capacity with children?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14:paraId="71F4B18A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</w:tc>
      </w:tr>
      <w:tr w:rsidR="00E91038" w:rsidRPr="00804B5D" w14:paraId="51CCE801" w14:textId="77777777" w:rsidTr="007D65D8">
        <w:tc>
          <w:tcPr>
            <w:tcW w:w="3451" w:type="dxa"/>
            <w:tcBorders>
              <w:bottom w:val="single" w:sz="4" w:space="0" w:color="auto"/>
            </w:tcBorders>
          </w:tcPr>
          <w:p w14:paraId="224CA2B7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Do they have children of their own?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14:paraId="710B190C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</w:tc>
      </w:tr>
      <w:tr w:rsidR="00E91038" w:rsidRPr="00804B5D" w14:paraId="0EAE0F46" w14:textId="77777777" w:rsidTr="007D65D8">
        <w:tc>
          <w:tcPr>
            <w:tcW w:w="3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ED57F0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</w:tc>
        <w:tc>
          <w:tcPr>
            <w:tcW w:w="6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536967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  <w:p w14:paraId="32FF7EBE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</w:tc>
      </w:tr>
      <w:tr w:rsidR="00E91038" w:rsidRPr="00804B5D" w14:paraId="1F8F4964" w14:textId="77777777" w:rsidTr="007D65D8">
        <w:tc>
          <w:tcPr>
            <w:tcW w:w="9627" w:type="dxa"/>
            <w:gridSpan w:val="2"/>
            <w:tcBorders>
              <w:top w:val="single" w:sz="4" w:space="0" w:color="auto"/>
            </w:tcBorders>
          </w:tcPr>
          <w:p w14:paraId="468CB883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Is this an allegation about a foster carer?    Yes / No</w:t>
            </w:r>
          </w:p>
        </w:tc>
      </w:tr>
      <w:tr w:rsidR="00E91038" w:rsidRPr="00804B5D" w14:paraId="138DF461" w14:textId="77777777" w:rsidTr="007D65D8">
        <w:tc>
          <w:tcPr>
            <w:tcW w:w="9627" w:type="dxa"/>
            <w:gridSpan w:val="2"/>
            <w:tcBorders>
              <w:top w:val="single" w:sz="4" w:space="0" w:color="auto"/>
            </w:tcBorders>
          </w:tcPr>
          <w:p w14:paraId="56FF45F6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lastRenderedPageBreak/>
              <w:t>Previous concerns about the alleged member of staff that the referrer / employer knows about</w:t>
            </w:r>
          </w:p>
          <w:p w14:paraId="1A2BD6E5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  <w:p w14:paraId="1EDFD195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  <w:p w14:paraId="0B77F210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</w:tc>
      </w:tr>
      <w:tr w:rsidR="00E91038" w:rsidRPr="00804B5D" w14:paraId="010D5623" w14:textId="77777777" w:rsidTr="007D65D8">
        <w:tc>
          <w:tcPr>
            <w:tcW w:w="9627" w:type="dxa"/>
            <w:gridSpan w:val="2"/>
            <w:tcBorders>
              <w:top w:val="single" w:sz="4" w:space="0" w:color="auto"/>
            </w:tcBorders>
          </w:tcPr>
          <w:p w14:paraId="47E4F94A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Additional needs of the professional</w:t>
            </w:r>
          </w:p>
          <w:p w14:paraId="363C73BC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  <w:p w14:paraId="4830C3B2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  <w:p w14:paraId="11D059AF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</w:tc>
      </w:tr>
      <w:tr w:rsidR="00E91038" w:rsidRPr="00804B5D" w14:paraId="6D6ADCC7" w14:textId="77777777" w:rsidTr="007D65D8">
        <w:tc>
          <w:tcPr>
            <w:tcW w:w="9627" w:type="dxa"/>
            <w:gridSpan w:val="2"/>
            <w:tcBorders>
              <w:top w:val="single" w:sz="4" w:space="0" w:color="auto"/>
            </w:tcBorders>
          </w:tcPr>
          <w:p w14:paraId="77AE1BBB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Has there been a previous Allegations Management Record about this professional?  Yes / No</w:t>
            </w:r>
          </w:p>
        </w:tc>
      </w:tr>
      <w:tr w:rsidR="00E91038" w:rsidRPr="00804B5D" w14:paraId="7FBE2E3A" w14:textId="77777777" w:rsidTr="007D65D8">
        <w:tc>
          <w:tcPr>
            <w:tcW w:w="9627" w:type="dxa"/>
            <w:gridSpan w:val="2"/>
            <w:tcBorders>
              <w:top w:val="single" w:sz="4" w:space="0" w:color="auto"/>
            </w:tcBorders>
          </w:tcPr>
          <w:p w14:paraId="37A4AFCF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Notes</w:t>
            </w:r>
          </w:p>
          <w:p w14:paraId="43F9793B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  <w:p w14:paraId="54ACAEE3" w14:textId="77777777" w:rsidR="00E91038" w:rsidRPr="00804B5D" w:rsidRDefault="00E91038" w:rsidP="007D65D8">
            <w:pPr>
              <w:rPr>
                <w:rFonts w:cs="Arial"/>
                <w:sz w:val="22"/>
              </w:rPr>
            </w:pPr>
          </w:p>
        </w:tc>
      </w:tr>
    </w:tbl>
    <w:p w14:paraId="5EF7AEC8" w14:textId="77777777" w:rsidR="00F236E6" w:rsidRPr="00AF1CF5" w:rsidRDefault="00F236E6" w:rsidP="00BA3B24">
      <w:pPr>
        <w:pStyle w:val="ListBullet"/>
        <w:numPr>
          <w:ilvl w:val="0"/>
          <w:numId w:val="0"/>
        </w:numPr>
        <w:ind w:left="360" w:hanging="360"/>
        <w:rPr>
          <w:rFonts w:cs="Arial"/>
          <w:b/>
          <w:bCs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159197"/>
        <w:tblLook w:val="04A0" w:firstRow="1" w:lastRow="0" w:firstColumn="1" w:lastColumn="0" w:noHBand="0" w:noVBand="1"/>
      </w:tblPr>
      <w:tblGrid>
        <w:gridCol w:w="3446"/>
        <w:gridCol w:w="6159"/>
      </w:tblGrid>
      <w:tr w:rsidR="00DE3E46" w:rsidRPr="00804B5D" w14:paraId="1B0ECD79" w14:textId="77777777" w:rsidTr="007D65D8">
        <w:tc>
          <w:tcPr>
            <w:tcW w:w="9627" w:type="dxa"/>
            <w:gridSpan w:val="2"/>
            <w:tcBorders>
              <w:bottom w:val="single" w:sz="4" w:space="0" w:color="auto"/>
            </w:tcBorders>
            <w:shd w:val="clear" w:color="auto" w:fill="56004E"/>
          </w:tcPr>
          <w:p w14:paraId="2E8ABA03" w14:textId="77777777" w:rsidR="00DE3E46" w:rsidRPr="00804B5D" w:rsidRDefault="00DE3E46" w:rsidP="007D65D8">
            <w:pPr>
              <w:rPr>
                <w:rFonts w:cs="Arial"/>
                <w:b/>
                <w:bCs/>
                <w:color w:val="FFFFFF" w:themeColor="background1"/>
                <w:sz w:val="22"/>
              </w:rPr>
            </w:pPr>
            <w:r w:rsidRPr="00804B5D">
              <w:rPr>
                <w:rFonts w:cs="Arial"/>
                <w:b/>
                <w:bCs/>
                <w:color w:val="FFFFFF" w:themeColor="background1"/>
              </w:rPr>
              <w:t>Details of child or children linked to the allegation / concern (if identified)</w:t>
            </w:r>
          </w:p>
        </w:tc>
      </w:tr>
      <w:tr w:rsidR="00DE3E46" w:rsidRPr="00804B5D" w14:paraId="61568701" w14:textId="77777777" w:rsidTr="007D65D8">
        <w:tc>
          <w:tcPr>
            <w:tcW w:w="3452" w:type="dxa"/>
          </w:tcPr>
          <w:p w14:paraId="21ED6045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Name(s)</w:t>
            </w:r>
          </w:p>
        </w:tc>
        <w:tc>
          <w:tcPr>
            <w:tcW w:w="6175" w:type="dxa"/>
          </w:tcPr>
          <w:p w14:paraId="2A92EB38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</w:p>
        </w:tc>
      </w:tr>
      <w:tr w:rsidR="00DE3E46" w:rsidRPr="00804B5D" w14:paraId="592B497F" w14:textId="77777777" w:rsidTr="007D65D8">
        <w:tc>
          <w:tcPr>
            <w:tcW w:w="3452" w:type="dxa"/>
          </w:tcPr>
          <w:p w14:paraId="4F860C07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Mosaic ID</w:t>
            </w:r>
          </w:p>
        </w:tc>
        <w:tc>
          <w:tcPr>
            <w:tcW w:w="6175" w:type="dxa"/>
          </w:tcPr>
          <w:p w14:paraId="64883A23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</w:p>
        </w:tc>
      </w:tr>
      <w:tr w:rsidR="00DE3E46" w:rsidRPr="00804B5D" w14:paraId="5A6B6444" w14:textId="77777777" w:rsidTr="007D65D8">
        <w:tc>
          <w:tcPr>
            <w:tcW w:w="3452" w:type="dxa"/>
          </w:tcPr>
          <w:p w14:paraId="6CAF85D8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Date of birth</w:t>
            </w:r>
          </w:p>
        </w:tc>
        <w:tc>
          <w:tcPr>
            <w:tcW w:w="6175" w:type="dxa"/>
          </w:tcPr>
          <w:p w14:paraId="24AEA136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</w:p>
        </w:tc>
      </w:tr>
      <w:tr w:rsidR="00DE3E46" w:rsidRPr="00804B5D" w14:paraId="4E76304F" w14:textId="77777777" w:rsidTr="007D65D8">
        <w:tc>
          <w:tcPr>
            <w:tcW w:w="3452" w:type="dxa"/>
          </w:tcPr>
          <w:p w14:paraId="64F261C3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Address</w:t>
            </w:r>
          </w:p>
        </w:tc>
        <w:tc>
          <w:tcPr>
            <w:tcW w:w="6175" w:type="dxa"/>
          </w:tcPr>
          <w:p w14:paraId="419D669B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</w:p>
        </w:tc>
      </w:tr>
      <w:tr w:rsidR="00DE3E46" w:rsidRPr="00804B5D" w14:paraId="05D2CCAB" w14:textId="77777777" w:rsidTr="007D65D8">
        <w:tc>
          <w:tcPr>
            <w:tcW w:w="3452" w:type="dxa"/>
          </w:tcPr>
          <w:p w14:paraId="27282509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Open to Children’s Social Care?</w:t>
            </w:r>
          </w:p>
        </w:tc>
        <w:tc>
          <w:tcPr>
            <w:tcW w:w="6175" w:type="dxa"/>
          </w:tcPr>
          <w:p w14:paraId="4A21980B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</w:p>
        </w:tc>
      </w:tr>
      <w:tr w:rsidR="00DE3E46" w:rsidRPr="00804B5D" w14:paraId="352B1B27" w14:textId="77777777" w:rsidTr="007D65D8">
        <w:tc>
          <w:tcPr>
            <w:tcW w:w="3452" w:type="dxa"/>
          </w:tcPr>
          <w:p w14:paraId="03027A77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Social Worker</w:t>
            </w:r>
          </w:p>
        </w:tc>
        <w:tc>
          <w:tcPr>
            <w:tcW w:w="6175" w:type="dxa"/>
          </w:tcPr>
          <w:p w14:paraId="1120DF81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</w:p>
        </w:tc>
      </w:tr>
      <w:tr w:rsidR="00DE3E46" w:rsidRPr="00804B5D" w14:paraId="63EC8384" w14:textId="77777777" w:rsidTr="007D65D8">
        <w:tc>
          <w:tcPr>
            <w:tcW w:w="3452" w:type="dxa"/>
          </w:tcPr>
          <w:p w14:paraId="51BD75FE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IRO</w:t>
            </w:r>
          </w:p>
        </w:tc>
        <w:tc>
          <w:tcPr>
            <w:tcW w:w="6175" w:type="dxa"/>
          </w:tcPr>
          <w:p w14:paraId="6C646E68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</w:p>
        </w:tc>
      </w:tr>
      <w:tr w:rsidR="00DE3E46" w:rsidRPr="00804B5D" w14:paraId="2FBA4464" w14:textId="77777777" w:rsidTr="007D65D8">
        <w:tc>
          <w:tcPr>
            <w:tcW w:w="3452" w:type="dxa"/>
          </w:tcPr>
          <w:p w14:paraId="037E42FD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Disability?</w:t>
            </w:r>
          </w:p>
        </w:tc>
        <w:tc>
          <w:tcPr>
            <w:tcW w:w="6175" w:type="dxa"/>
          </w:tcPr>
          <w:p w14:paraId="1DDC83D5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</w:p>
        </w:tc>
      </w:tr>
      <w:tr w:rsidR="00DE3E46" w:rsidRPr="00804B5D" w14:paraId="66392836" w14:textId="77777777" w:rsidTr="007D65D8">
        <w:tc>
          <w:tcPr>
            <w:tcW w:w="3452" w:type="dxa"/>
          </w:tcPr>
          <w:p w14:paraId="17DE8B25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 xml:space="preserve">Legal Status </w:t>
            </w:r>
          </w:p>
        </w:tc>
        <w:tc>
          <w:tcPr>
            <w:tcW w:w="6175" w:type="dxa"/>
          </w:tcPr>
          <w:p w14:paraId="4F8CC39C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</w:p>
        </w:tc>
      </w:tr>
      <w:tr w:rsidR="00DE3E46" w:rsidRPr="00804B5D" w14:paraId="6544D898" w14:textId="77777777" w:rsidTr="007D65D8">
        <w:tc>
          <w:tcPr>
            <w:tcW w:w="3452" w:type="dxa"/>
          </w:tcPr>
          <w:p w14:paraId="39C89914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Child Protection</w:t>
            </w:r>
          </w:p>
        </w:tc>
        <w:tc>
          <w:tcPr>
            <w:tcW w:w="6175" w:type="dxa"/>
          </w:tcPr>
          <w:p w14:paraId="5FA55899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</w:p>
        </w:tc>
      </w:tr>
      <w:tr w:rsidR="00DE3E46" w:rsidRPr="00804B5D" w14:paraId="303E9CD7" w14:textId="77777777" w:rsidTr="007D65D8">
        <w:tc>
          <w:tcPr>
            <w:tcW w:w="3452" w:type="dxa"/>
          </w:tcPr>
          <w:p w14:paraId="1D363875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 xml:space="preserve">Child Looked After </w:t>
            </w:r>
          </w:p>
        </w:tc>
        <w:tc>
          <w:tcPr>
            <w:tcW w:w="6175" w:type="dxa"/>
          </w:tcPr>
          <w:p w14:paraId="44208FEF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</w:p>
        </w:tc>
      </w:tr>
      <w:tr w:rsidR="00DE3E46" w:rsidRPr="00804B5D" w14:paraId="7969ADD6" w14:textId="77777777" w:rsidTr="007D65D8">
        <w:tc>
          <w:tcPr>
            <w:tcW w:w="3452" w:type="dxa"/>
          </w:tcPr>
          <w:p w14:paraId="6D13B5DA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 xml:space="preserve">Child Related to a member of Staff </w:t>
            </w:r>
          </w:p>
        </w:tc>
        <w:tc>
          <w:tcPr>
            <w:tcW w:w="6175" w:type="dxa"/>
          </w:tcPr>
          <w:p w14:paraId="28344C8E" w14:textId="77777777" w:rsidR="00DE3E46" w:rsidRPr="00804B5D" w:rsidRDefault="00DE3E46" w:rsidP="007D65D8">
            <w:pPr>
              <w:rPr>
                <w:rFonts w:cs="Arial"/>
                <w:sz w:val="22"/>
              </w:rPr>
            </w:pPr>
          </w:p>
        </w:tc>
      </w:tr>
    </w:tbl>
    <w:p w14:paraId="1458D25B" w14:textId="77777777" w:rsidR="00DE3E46" w:rsidRDefault="00DE3E46" w:rsidP="00BA3B24">
      <w:pPr>
        <w:pStyle w:val="ListBullet"/>
        <w:numPr>
          <w:ilvl w:val="0"/>
          <w:numId w:val="0"/>
        </w:numPr>
        <w:ind w:left="360" w:hanging="360"/>
        <w:rPr>
          <w:rFonts w:cs="Arial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1"/>
        <w:gridCol w:w="565"/>
        <w:gridCol w:w="5649"/>
      </w:tblGrid>
      <w:tr w:rsidR="00211E0D" w:rsidRPr="00804B5D" w14:paraId="392AA147" w14:textId="77777777" w:rsidTr="007D65D8">
        <w:tc>
          <w:tcPr>
            <w:tcW w:w="9627" w:type="dxa"/>
            <w:gridSpan w:val="3"/>
            <w:shd w:val="clear" w:color="auto" w:fill="56004E"/>
          </w:tcPr>
          <w:p w14:paraId="3E64B96F" w14:textId="77777777" w:rsidR="00211E0D" w:rsidRPr="00804B5D" w:rsidRDefault="00211E0D" w:rsidP="007D65D8">
            <w:pPr>
              <w:rPr>
                <w:rFonts w:cs="Arial"/>
                <w:b/>
                <w:bCs/>
                <w:color w:val="FFFFFF" w:themeColor="background1"/>
              </w:rPr>
            </w:pPr>
            <w:r w:rsidRPr="00804B5D">
              <w:rPr>
                <w:rFonts w:cs="Arial"/>
                <w:b/>
                <w:bCs/>
                <w:color w:val="FFFFFF" w:themeColor="background1"/>
              </w:rPr>
              <w:lastRenderedPageBreak/>
              <w:t>Details of allegations</w:t>
            </w:r>
          </w:p>
        </w:tc>
      </w:tr>
      <w:tr w:rsidR="00211E0D" w:rsidRPr="00804B5D" w14:paraId="26847DC3" w14:textId="77777777" w:rsidTr="007D65D8">
        <w:tc>
          <w:tcPr>
            <w:tcW w:w="9627" w:type="dxa"/>
            <w:gridSpan w:val="3"/>
          </w:tcPr>
          <w:p w14:paraId="337A0559" w14:textId="6C4C6AD1" w:rsidR="00211E0D" w:rsidRPr="00804B5D" w:rsidRDefault="00F80667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Details</w:t>
            </w:r>
            <w:r w:rsidR="00211E0D" w:rsidRPr="00804B5D">
              <w:rPr>
                <w:rFonts w:cs="Arial"/>
                <w:sz w:val="22"/>
              </w:rPr>
              <w:t xml:space="preserve"> of allegation or concern (where incident took place/any injury/witnesses/actions taken)</w:t>
            </w:r>
          </w:p>
          <w:p w14:paraId="6B2BF807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</w:p>
          <w:p w14:paraId="10D71670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</w:p>
        </w:tc>
      </w:tr>
      <w:tr w:rsidR="00211E0D" w:rsidRPr="00804B5D" w14:paraId="5D217827" w14:textId="77777777" w:rsidTr="007D65D8">
        <w:tc>
          <w:tcPr>
            <w:tcW w:w="3397" w:type="dxa"/>
          </w:tcPr>
          <w:p w14:paraId="43D968B9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Who has made the allegation?</w:t>
            </w:r>
          </w:p>
        </w:tc>
        <w:tc>
          <w:tcPr>
            <w:tcW w:w="6230" w:type="dxa"/>
            <w:gridSpan w:val="2"/>
          </w:tcPr>
          <w:p w14:paraId="0693549B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</w:p>
        </w:tc>
      </w:tr>
      <w:tr w:rsidR="00211E0D" w:rsidRPr="00804B5D" w14:paraId="15BB1DC4" w14:textId="77777777" w:rsidTr="007D65D8">
        <w:tc>
          <w:tcPr>
            <w:tcW w:w="3397" w:type="dxa"/>
          </w:tcPr>
          <w:p w14:paraId="680B52B2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Have parents been informed?</w:t>
            </w:r>
          </w:p>
        </w:tc>
        <w:tc>
          <w:tcPr>
            <w:tcW w:w="6230" w:type="dxa"/>
            <w:gridSpan w:val="2"/>
          </w:tcPr>
          <w:p w14:paraId="15707166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</w:p>
        </w:tc>
      </w:tr>
      <w:tr w:rsidR="00211E0D" w:rsidRPr="00804B5D" w14:paraId="17DB4202" w14:textId="77777777" w:rsidTr="007D65D8">
        <w:tc>
          <w:tcPr>
            <w:tcW w:w="3397" w:type="dxa"/>
          </w:tcPr>
          <w:p w14:paraId="46719529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Parents / Carers names</w:t>
            </w:r>
          </w:p>
        </w:tc>
        <w:tc>
          <w:tcPr>
            <w:tcW w:w="6230" w:type="dxa"/>
            <w:gridSpan w:val="2"/>
          </w:tcPr>
          <w:p w14:paraId="0E741F23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</w:p>
        </w:tc>
      </w:tr>
      <w:tr w:rsidR="00211E0D" w:rsidRPr="00804B5D" w14:paraId="6660203A" w14:textId="77777777" w:rsidTr="007D65D8">
        <w:tc>
          <w:tcPr>
            <w:tcW w:w="3397" w:type="dxa"/>
          </w:tcPr>
          <w:p w14:paraId="517FF45B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Has the alleged been informed of LADO referral?</w:t>
            </w:r>
          </w:p>
        </w:tc>
        <w:tc>
          <w:tcPr>
            <w:tcW w:w="6230" w:type="dxa"/>
            <w:gridSpan w:val="2"/>
          </w:tcPr>
          <w:p w14:paraId="34CE38A7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</w:p>
        </w:tc>
      </w:tr>
      <w:tr w:rsidR="00211E0D" w:rsidRPr="00804B5D" w14:paraId="094E2B48" w14:textId="77777777" w:rsidTr="007D65D8">
        <w:tc>
          <w:tcPr>
            <w:tcW w:w="9627" w:type="dxa"/>
            <w:gridSpan w:val="3"/>
          </w:tcPr>
          <w:p w14:paraId="10C14ECE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Was the incident reported to LADO within 24 hours? If not, why?</w:t>
            </w:r>
          </w:p>
          <w:p w14:paraId="62F8E05E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</w:p>
          <w:p w14:paraId="00C46472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</w:p>
        </w:tc>
      </w:tr>
      <w:tr w:rsidR="00211E0D" w:rsidRPr="00804B5D" w14:paraId="2D13A5E7" w14:textId="77777777" w:rsidTr="007D65D8">
        <w:tc>
          <w:tcPr>
            <w:tcW w:w="9627" w:type="dxa"/>
            <w:gridSpan w:val="3"/>
          </w:tcPr>
          <w:p w14:paraId="16DF0FAC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Category of concern (harm category)</w:t>
            </w:r>
          </w:p>
          <w:p w14:paraId="06690667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</w:p>
          <w:p w14:paraId="06274F23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</w:p>
        </w:tc>
      </w:tr>
      <w:tr w:rsidR="00211E0D" w:rsidRPr="00804B5D" w14:paraId="6355B785" w14:textId="77777777" w:rsidTr="007D65D8">
        <w:tc>
          <w:tcPr>
            <w:tcW w:w="3964" w:type="dxa"/>
            <w:gridSpan w:val="2"/>
          </w:tcPr>
          <w:p w14:paraId="65D0693E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 xml:space="preserve">Incident in Reading Borough area:                                   </w:t>
            </w:r>
          </w:p>
        </w:tc>
        <w:tc>
          <w:tcPr>
            <w:tcW w:w="5663" w:type="dxa"/>
          </w:tcPr>
          <w:p w14:paraId="07625B50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Yes / No / Unknown</w:t>
            </w:r>
          </w:p>
        </w:tc>
      </w:tr>
      <w:tr w:rsidR="00211E0D" w:rsidRPr="00804B5D" w14:paraId="3A56439A" w14:textId="77777777" w:rsidTr="007D65D8">
        <w:tc>
          <w:tcPr>
            <w:tcW w:w="3964" w:type="dxa"/>
            <w:gridSpan w:val="2"/>
          </w:tcPr>
          <w:p w14:paraId="6A6E50A4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 xml:space="preserve">Workplace in Reading Borough area:                               </w:t>
            </w:r>
          </w:p>
        </w:tc>
        <w:tc>
          <w:tcPr>
            <w:tcW w:w="5663" w:type="dxa"/>
          </w:tcPr>
          <w:p w14:paraId="25188FED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Yes / No / Unknown</w:t>
            </w:r>
          </w:p>
        </w:tc>
      </w:tr>
      <w:tr w:rsidR="00211E0D" w:rsidRPr="00804B5D" w14:paraId="13D88C33" w14:textId="77777777" w:rsidTr="007D65D8">
        <w:tc>
          <w:tcPr>
            <w:tcW w:w="3964" w:type="dxa"/>
            <w:gridSpan w:val="2"/>
          </w:tcPr>
          <w:p w14:paraId="1A6C2FE2" w14:textId="29042C58" w:rsidR="00211E0D" w:rsidRPr="00804B5D" w:rsidRDefault="00211E0D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 xml:space="preserve">Is Reading Borough </w:t>
            </w:r>
            <w:proofErr w:type="gramStart"/>
            <w:r w:rsidRPr="00804B5D">
              <w:rPr>
                <w:rFonts w:cs="Arial"/>
                <w:sz w:val="22"/>
              </w:rPr>
              <w:t>Council,</w:t>
            </w:r>
            <w:proofErr w:type="gramEnd"/>
            <w:r w:rsidRPr="00804B5D">
              <w:rPr>
                <w:rFonts w:cs="Arial"/>
                <w:sz w:val="22"/>
              </w:rPr>
              <w:t xml:space="preserve"> the responsible local authority?    </w:t>
            </w:r>
          </w:p>
        </w:tc>
        <w:tc>
          <w:tcPr>
            <w:tcW w:w="5663" w:type="dxa"/>
          </w:tcPr>
          <w:p w14:paraId="4375A8C6" w14:textId="77777777" w:rsidR="00211E0D" w:rsidRPr="00804B5D" w:rsidRDefault="00211E0D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Yes / No / Unknown</w:t>
            </w:r>
          </w:p>
        </w:tc>
      </w:tr>
    </w:tbl>
    <w:p w14:paraId="55D74451" w14:textId="77777777" w:rsidR="00211E0D" w:rsidRPr="00FF41CC" w:rsidRDefault="00211E0D" w:rsidP="00BA3B24">
      <w:pPr>
        <w:pStyle w:val="ListBullet"/>
        <w:numPr>
          <w:ilvl w:val="0"/>
          <w:numId w:val="0"/>
        </w:numPr>
        <w:ind w:left="360" w:hanging="360"/>
        <w:rPr>
          <w:rFonts w:cs="Arial"/>
          <w:b/>
          <w:bCs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159197"/>
        <w:tblLook w:val="04A0" w:firstRow="1" w:lastRow="0" w:firstColumn="1" w:lastColumn="0" w:noHBand="0" w:noVBand="1"/>
      </w:tblPr>
      <w:tblGrid>
        <w:gridCol w:w="3444"/>
        <w:gridCol w:w="6161"/>
      </w:tblGrid>
      <w:tr w:rsidR="002E76E1" w:rsidRPr="00804B5D" w14:paraId="6F06476F" w14:textId="77777777" w:rsidTr="007D65D8">
        <w:tc>
          <w:tcPr>
            <w:tcW w:w="9853" w:type="dxa"/>
            <w:gridSpan w:val="2"/>
            <w:tcBorders>
              <w:bottom w:val="single" w:sz="4" w:space="0" w:color="auto"/>
            </w:tcBorders>
            <w:shd w:val="clear" w:color="auto" w:fill="56004E"/>
          </w:tcPr>
          <w:p w14:paraId="7B75BDFB" w14:textId="77777777" w:rsidR="002E76E1" w:rsidRPr="00804B5D" w:rsidRDefault="002E76E1" w:rsidP="007D65D8">
            <w:pPr>
              <w:rPr>
                <w:rFonts w:cs="Arial"/>
                <w:b/>
                <w:bCs/>
                <w:color w:val="FFFFFF" w:themeColor="background1"/>
              </w:rPr>
            </w:pPr>
            <w:r w:rsidRPr="00804B5D">
              <w:rPr>
                <w:rFonts w:cs="Arial"/>
                <w:b/>
                <w:bCs/>
                <w:color w:val="FFFFFF" w:themeColor="background1"/>
              </w:rPr>
              <w:t>Referral confirmation</w:t>
            </w:r>
          </w:p>
        </w:tc>
      </w:tr>
      <w:tr w:rsidR="002E76E1" w:rsidRPr="00804B5D" w14:paraId="2C58A023" w14:textId="77777777" w:rsidTr="007D65D8">
        <w:tc>
          <w:tcPr>
            <w:tcW w:w="3510" w:type="dxa"/>
          </w:tcPr>
          <w:p w14:paraId="5EEF53E6" w14:textId="77777777" w:rsidR="002E76E1" w:rsidRPr="00804B5D" w:rsidRDefault="002E76E1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Name</w:t>
            </w:r>
          </w:p>
        </w:tc>
        <w:tc>
          <w:tcPr>
            <w:tcW w:w="6343" w:type="dxa"/>
          </w:tcPr>
          <w:p w14:paraId="1E729206" w14:textId="77777777" w:rsidR="002E76E1" w:rsidRPr="00804B5D" w:rsidRDefault="002E76E1" w:rsidP="007D65D8">
            <w:pPr>
              <w:rPr>
                <w:rFonts w:cs="Arial"/>
                <w:sz w:val="22"/>
              </w:rPr>
            </w:pPr>
          </w:p>
        </w:tc>
      </w:tr>
      <w:tr w:rsidR="002E76E1" w:rsidRPr="00804B5D" w14:paraId="1C38F45B" w14:textId="77777777" w:rsidTr="007D65D8">
        <w:tc>
          <w:tcPr>
            <w:tcW w:w="3510" w:type="dxa"/>
          </w:tcPr>
          <w:p w14:paraId="5F041BC8" w14:textId="77777777" w:rsidR="002E76E1" w:rsidRPr="00804B5D" w:rsidRDefault="002E76E1" w:rsidP="007D65D8">
            <w:pPr>
              <w:rPr>
                <w:rFonts w:cs="Arial"/>
                <w:sz w:val="22"/>
              </w:rPr>
            </w:pPr>
            <w:r w:rsidRPr="00804B5D">
              <w:rPr>
                <w:rFonts w:cs="Arial"/>
                <w:sz w:val="22"/>
              </w:rPr>
              <w:t>Date form completed</w:t>
            </w:r>
          </w:p>
        </w:tc>
        <w:tc>
          <w:tcPr>
            <w:tcW w:w="6343" w:type="dxa"/>
          </w:tcPr>
          <w:p w14:paraId="3BAAA2EB" w14:textId="77777777" w:rsidR="002E76E1" w:rsidRPr="00804B5D" w:rsidRDefault="002E76E1" w:rsidP="007D65D8">
            <w:pPr>
              <w:rPr>
                <w:rFonts w:cs="Arial"/>
                <w:sz w:val="22"/>
              </w:rPr>
            </w:pPr>
          </w:p>
        </w:tc>
      </w:tr>
    </w:tbl>
    <w:p w14:paraId="509CC2DD" w14:textId="7E3CDFA4" w:rsidR="009429D6" w:rsidRPr="006D7F0E" w:rsidRDefault="009429D6" w:rsidP="008975D2">
      <w:pPr>
        <w:pStyle w:val="ListBullet"/>
        <w:numPr>
          <w:ilvl w:val="0"/>
          <w:numId w:val="0"/>
        </w:numPr>
        <w:rPr>
          <w:rFonts w:cs="Arial"/>
          <w:b/>
          <w:bCs/>
          <w:szCs w:val="24"/>
        </w:rPr>
      </w:pPr>
    </w:p>
    <w:sectPr w:rsidR="009429D6" w:rsidRPr="006D7F0E" w:rsidSect="006D7F0E">
      <w:headerReference w:type="default" r:id="rId10"/>
      <w:footerReference w:type="default" r:id="rId11"/>
      <w:pgSz w:w="11906" w:h="16838"/>
      <w:pgMar w:top="2268" w:right="1440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E744C" w14:textId="77777777" w:rsidR="00C3399D" w:rsidRDefault="00C3399D" w:rsidP="00303A96">
      <w:pPr>
        <w:spacing w:after="0" w:line="240" w:lineRule="auto"/>
      </w:pPr>
      <w:r>
        <w:separator/>
      </w:r>
    </w:p>
  </w:endnote>
  <w:endnote w:type="continuationSeparator" w:id="0">
    <w:p w14:paraId="02B9AF02" w14:textId="77777777" w:rsidR="00C3399D" w:rsidRDefault="00C3399D" w:rsidP="00303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A33CF" w14:textId="0157B82D" w:rsidR="00303A96" w:rsidRPr="009429D6" w:rsidRDefault="009429D6">
    <w:pPr>
      <w:pStyle w:val="Footer"/>
      <w:rPr>
        <w:rFonts w:cs="Arial"/>
        <w:sz w:val="20"/>
        <w:szCs w:val="20"/>
      </w:rPr>
    </w:pPr>
    <w:r w:rsidRPr="009429D6">
      <w:rPr>
        <w:rFonts w:cs="Arial"/>
        <w:sz w:val="20"/>
        <w:szCs w:val="20"/>
      </w:rPr>
      <w:t xml:space="preserve">Reading Borough Council | </w:t>
    </w:r>
    <w:r w:rsidR="002E76E1">
      <w:rPr>
        <w:rFonts w:cs="Arial"/>
        <w:sz w:val="20"/>
        <w:szCs w:val="20"/>
      </w:rPr>
      <w:t>LADO Referral Form</w:t>
    </w:r>
    <w:r w:rsidRPr="009429D6">
      <w:rPr>
        <w:rFonts w:cs="Arial"/>
        <w:sz w:val="20"/>
        <w:szCs w:val="20"/>
      </w:rPr>
      <w:t xml:space="preserve"> | </w:t>
    </w:r>
    <w:r w:rsidR="002E76E1">
      <w:rPr>
        <w:rFonts w:cs="Arial"/>
        <w:sz w:val="20"/>
        <w:szCs w:val="20"/>
      </w:rPr>
      <w:t>October 2026</w:t>
    </w:r>
    <w:r w:rsidR="00657478">
      <w:rPr>
        <w:rFonts w:cs="Arial"/>
        <w:sz w:val="20"/>
        <w:szCs w:val="20"/>
      </w:rPr>
      <w:tab/>
    </w:r>
    <w:r w:rsidR="00657478" w:rsidRPr="00657478">
      <w:rPr>
        <w:rFonts w:cs="Arial"/>
        <w:sz w:val="20"/>
        <w:szCs w:val="20"/>
      </w:rPr>
      <w:fldChar w:fldCharType="begin"/>
    </w:r>
    <w:r w:rsidR="00657478" w:rsidRPr="00657478">
      <w:rPr>
        <w:rFonts w:cs="Arial"/>
        <w:sz w:val="20"/>
        <w:szCs w:val="20"/>
      </w:rPr>
      <w:instrText xml:space="preserve"> PAGE   \* MERGEFORMAT </w:instrText>
    </w:r>
    <w:r w:rsidR="00657478" w:rsidRPr="00657478">
      <w:rPr>
        <w:rFonts w:cs="Arial"/>
        <w:sz w:val="20"/>
        <w:szCs w:val="20"/>
      </w:rPr>
      <w:fldChar w:fldCharType="separate"/>
    </w:r>
    <w:r w:rsidR="00657478" w:rsidRPr="00657478">
      <w:rPr>
        <w:rFonts w:cs="Arial"/>
        <w:noProof/>
        <w:sz w:val="20"/>
        <w:szCs w:val="20"/>
      </w:rPr>
      <w:t>1</w:t>
    </w:r>
    <w:r w:rsidR="00657478" w:rsidRPr="00657478">
      <w:rPr>
        <w:rFonts w:cs="Arial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59D06" w14:textId="77777777" w:rsidR="00C3399D" w:rsidRDefault="00C3399D" w:rsidP="00303A96">
      <w:pPr>
        <w:spacing w:after="0" w:line="240" w:lineRule="auto"/>
      </w:pPr>
      <w:r>
        <w:separator/>
      </w:r>
    </w:p>
  </w:footnote>
  <w:footnote w:type="continuationSeparator" w:id="0">
    <w:p w14:paraId="57736508" w14:textId="77777777" w:rsidR="00C3399D" w:rsidRDefault="00C3399D" w:rsidP="00303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63AF7" w14:textId="77777777" w:rsidR="00303A96" w:rsidRDefault="00D946B7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3CA683" wp14:editId="71CCB485">
          <wp:simplePos x="0" y="0"/>
          <wp:positionH relativeFrom="column">
            <wp:posOffset>3717290</wp:posOffset>
          </wp:positionH>
          <wp:positionV relativeFrom="paragraph">
            <wp:posOffset>-252982</wp:posOffset>
          </wp:positionV>
          <wp:extent cx="3231486" cy="983933"/>
          <wp:effectExtent l="0" t="0" r="0" b="0"/>
          <wp:wrapNone/>
          <wp:docPr id="949684348" name="Picture 4">
            <a:extLst xmlns:a="http://schemas.openxmlformats.org/drawingml/2006/main">
              <a:ext uri="{FF2B5EF4-FFF2-40B4-BE49-F238E27FC236}">
                <a16:creationId xmlns:a16="http://schemas.microsoft.com/office/drawing/2014/main" id="{43A7B50B-25AC-45FD-091C-D2525C72126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684348" name="Picture 4">
                    <a:extLst>
                      <a:ext uri="{FF2B5EF4-FFF2-40B4-BE49-F238E27FC236}">
                        <a16:creationId xmlns:a16="http://schemas.microsoft.com/office/drawing/2014/main" id="{43A7B50B-25AC-45FD-091C-D2525C72126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1486" cy="983933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3656B7" wp14:editId="20A982D3">
              <wp:simplePos x="0" y="0"/>
              <wp:positionH relativeFrom="page">
                <wp:align>left</wp:align>
              </wp:positionH>
              <wp:positionV relativeFrom="paragraph">
                <wp:posOffset>-476094</wp:posOffset>
              </wp:positionV>
              <wp:extent cx="7668260" cy="1348057"/>
              <wp:effectExtent l="0" t="0" r="8890" b="5080"/>
              <wp:wrapNone/>
              <wp:docPr id="6" name="Rectangle 5">
                <a:extLst xmlns:a="http://schemas.openxmlformats.org/drawingml/2006/main">
                  <a:ext uri="{FF2B5EF4-FFF2-40B4-BE49-F238E27FC236}">
                    <a16:creationId xmlns:a16="http://schemas.microsoft.com/office/drawing/2014/main" id="{DA596A86-FEB8-948A-BBCD-B8460C527DF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260" cy="1348057"/>
                      </a:xfrm>
                      <a:prstGeom prst="rect">
                        <a:avLst/>
                      </a:prstGeom>
                      <a:solidFill>
                        <a:srgbClr val="511C4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82BA68E" w14:textId="77777777" w:rsidR="00303A96" w:rsidRDefault="00303A96" w:rsidP="00303A96"/>
                      </w:txbxContent>
                    </wps:txbx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3656B7" id="Rectangle 5" o:spid="_x0000_s1026" style="position:absolute;margin-left:0;margin-top:-37.5pt;width:603.8pt;height:106.1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" fillcolor="#511c4e" stroked="f" strokeweight="1pt">
              <v:textbox>
                <w:txbxContent>
                  <w:p w14:paraId="682BA68E" w14:textId="77777777" w:rsidR="00303A96" w:rsidRDefault="00303A96" w:rsidP="00303A96"/>
                </w:txbxContent>
              </v:textbox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C7257C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E8FE1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FE037B"/>
    <w:multiLevelType w:val="hybridMultilevel"/>
    <w:tmpl w:val="4C70EE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E8534D"/>
    <w:multiLevelType w:val="hybridMultilevel"/>
    <w:tmpl w:val="DD6611BA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 w15:restartNumberingAfterBreak="0">
    <w:nsid w:val="668122B6"/>
    <w:multiLevelType w:val="hybridMultilevel"/>
    <w:tmpl w:val="D7C05C9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F22504"/>
    <w:multiLevelType w:val="hybridMultilevel"/>
    <w:tmpl w:val="A33A9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960062">
    <w:abstractNumId w:val="1"/>
  </w:num>
  <w:num w:numId="2" w16cid:durableId="412512259">
    <w:abstractNumId w:val="0"/>
  </w:num>
  <w:num w:numId="3" w16cid:durableId="319896066">
    <w:abstractNumId w:val="2"/>
  </w:num>
  <w:num w:numId="4" w16cid:durableId="1811943494">
    <w:abstractNumId w:val="2"/>
  </w:num>
  <w:num w:numId="5" w16cid:durableId="1704360129">
    <w:abstractNumId w:val="4"/>
  </w:num>
  <w:num w:numId="6" w16cid:durableId="731390591">
    <w:abstractNumId w:val="3"/>
  </w:num>
  <w:num w:numId="7" w16cid:durableId="15348819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855"/>
    <w:rsid w:val="000C377A"/>
    <w:rsid w:val="000D1700"/>
    <w:rsid w:val="000E172C"/>
    <w:rsid w:val="000F2687"/>
    <w:rsid w:val="00175EBD"/>
    <w:rsid w:val="001C382F"/>
    <w:rsid w:val="001E5B81"/>
    <w:rsid w:val="001E678A"/>
    <w:rsid w:val="002117C9"/>
    <w:rsid w:val="00211E0D"/>
    <w:rsid w:val="00215102"/>
    <w:rsid w:val="002441E4"/>
    <w:rsid w:val="002525BF"/>
    <w:rsid w:val="00253C98"/>
    <w:rsid w:val="002A4A4D"/>
    <w:rsid w:val="002B6585"/>
    <w:rsid w:val="002E76E1"/>
    <w:rsid w:val="002E7BEA"/>
    <w:rsid w:val="00303A96"/>
    <w:rsid w:val="0032025C"/>
    <w:rsid w:val="00355782"/>
    <w:rsid w:val="00376963"/>
    <w:rsid w:val="003F29BD"/>
    <w:rsid w:val="003F6E2A"/>
    <w:rsid w:val="00436EBC"/>
    <w:rsid w:val="00443805"/>
    <w:rsid w:val="004816D5"/>
    <w:rsid w:val="0049163E"/>
    <w:rsid w:val="00495B48"/>
    <w:rsid w:val="004B7DBC"/>
    <w:rsid w:val="004D7AA8"/>
    <w:rsid w:val="00546363"/>
    <w:rsid w:val="00552FB4"/>
    <w:rsid w:val="005E7BB3"/>
    <w:rsid w:val="005F3EAB"/>
    <w:rsid w:val="00600BEC"/>
    <w:rsid w:val="006533C0"/>
    <w:rsid w:val="00657478"/>
    <w:rsid w:val="006C1119"/>
    <w:rsid w:val="006D42CA"/>
    <w:rsid w:val="006D7F0E"/>
    <w:rsid w:val="006E0118"/>
    <w:rsid w:val="00716664"/>
    <w:rsid w:val="00767A85"/>
    <w:rsid w:val="00786587"/>
    <w:rsid w:val="007A301D"/>
    <w:rsid w:val="007F5473"/>
    <w:rsid w:val="00807198"/>
    <w:rsid w:val="008975D2"/>
    <w:rsid w:val="009429D6"/>
    <w:rsid w:val="009478D6"/>
    <w:rsid w:val="009758B4"/>
    <w:rsid w:val="009E41EF"/>
    <w:rsid w:val="00A039C8"/>
    <w:rsid w:val="00A1469E"/>
    <w:rsid w:val="00A3652A"/>
    <w:rsid w:val="00AA041D"/>
    <w:rsid w:val="00AC7AFB"/>
    <w:rsid w:val="00AF1CF5"/>
    <w:rsid w:val="00B30B0C"/>
    <w:rsid w:val="00B90145"/>
    <w:rsid w:val="00B92C30"/>
    <w:rsid w:val="00BA3B24"/>
    <w:rsid w:val="00BB5044"/>
    <w:rsid w:val="00BC4702"/>
    <w:rsid w:val="00BC5CBC"/>
    <w:rsid w:val="00BD256D"/>
    <w:rsid w:val="00BE75EF"/>
    <w:rsid w:val="00C17FEB"/>
    <w:rsid w:val="00C3399D"/>
    <w:rsid w:val="00C571CF"/>
    <w:rsid w:val="00D53BB3"/>
    <w:rsid w:val="00D946B7"/>
    <w:rsid w:val="00DB5A2E"/>
    <w:rsid w:val="00DD2CAF"/>
    <w:rsid w:val="00DE3E46"/>
    <w:rsid w:val="00DE76F5"/>
    <w:rsid w:val="00E14855"/>
    <w:rsid w:val="00E7276C"/>
    <w:rsid w:val="00E73453"/>
    <w:rsid w:val="00E91038"/>
    <w:rsid w:val="00EA79B6"/>
    <w:rsid w:val="00EF0049"/>
    <w:rsid w:val="00F236E6"/>
    <w:rsid w:val="00F33DAE"/>
    <w:rsid w:val="00F80667"/>
    <w:rsid w:val="00FD0DA6"/>
    <w:rsid w:val="00FE32CB"/>
    <w:rsid w:val="00FE5527"/>
    <w:rsid w:val="00FF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F14E67"/>
  <w15:chartTrackingRefBased/>
  <w15:docId w15:val="{8FDA4CEB-9B24-4D54-B13E-AA1C9860C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CBC"/>
    <w:pPr>
      <w:spacing w:after="200" w:line="276" w:lineRule="auto"/>
    </w:pPr>
    <w:rPr>
      <w:rFonts w:ascii="Arial" w:eastAsiaTheme="minorEastAsia" w:hAnsi="Arial"/>
      <w:kern w:val="0"/>
      <w:szCs w:val="22"/>
      <w:lang w:val="en-US"/>
      <w14:ligatures w14:val="none"/>
    </w:rPr>
  </w:style>
  <w:style w:type="paragraph" w:styleId="Heading1">
    <w:name w:val="heading 1"/>
    <w:aliases w:val="Document title"/>
    <w:basedOn w:val="Normal"/>
    <w:next w:val="Normal"/>
    <w:link w:val="Heading1Char"/>
    <w:uiPriority w:val="9"/>
    <w:qFormat/>
    <w:rsid w:val="00BC5CBC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 w:val="36"/>
      <w:szCs w:val="40"/>
    </w:rPr>
  </w:style>
  <w:style w:type="paragraph" w:styleId="Heading2">
    <w:name w:val="heading 2"/>
    <w:aliases w:val="Subtitle and Section headers"/>
    <w:basedOn w:val="Normal"/>
    <w:next w:val="Normal"/>
    <w:link w:val="Heading2Char"/>
    <w:uiPriority w:val="9"/>
    <w:unhideWhenUsed/>
    <w:qFormat/>
    <w:rsid w:val="00BC5CBC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303A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303A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3A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3A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3A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3A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3A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Document title Char"/>
    <w:basedOn w:val="DefaultParagraphFont"/>
    <w:link w:val="Heading1"/>
    <w:uiPriority w:val="9"/>
    <w:rsid w:val="00BC5CBC"/>
    <w:rPr>
      <w:rFonts w:ascii="Arial" w:eastAsiaTheme="majorEastAsia" w:hAnsi="Arial" w:cstheme="majorBidi"/>
      <w:b/>
      <w:color w:val="000000" w:themeColor="text1"/>
      <w:kern w:val="0"/>
      <w:sz w:val="36"/>
      <w:szCs w:val="40"/>
      <w:lang w:val="en-US"/>
      <w14:ligatures w14:val="none"/>
    </w:rPr>
  </w:style>
  <w:style w:type="character" w:customStyle="1" w:styleId="Heading2Char">
    <w:name w:val="Heading 2 Char"/>
    <w:aliases w:val="Subtitle and Section headers Char"/>
    <w:basedOn w:val="DefaultParagraphFont"/>
    <w:link w:val="Heading2"/>
    <w:uiPriority w:val="9"/>
    <w:rsid w:val="00BC5CBC"/>
    <w:rPr>
      <w:rFonts w:ascii="Arial" w:eastAsiaTheme="majorEastAsia" w:hAnsi="Arial" w:cstheme="majorBidi"/>
      <w:b/>
      <w:color w:val="000000" w:themeColor="text1"/>
      <w:kern w:val="0"/>
      <w:sz w:val="28"/>
      <w:szCs w:val="32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303A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3A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3A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3A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3A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3A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3A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303A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3A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aliases w:val="Classification"/>
    <w:basedOn w:val="Normal"/>
    <w:next w:val="Normal"/>
    <w:link w:val="SubtitleChar"/>
    <w:uiPriority w:val="11"/>
    <w:qFormat/>
    <w:rsid w:val="00303A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aliases w:val="Classification Char"/>
    <w:basedOn w:val="DefaultParagraphFont"/>
    <w:link w:val="Subtitle"/>
    <w:uiPriority w:val="11"/>
    <w:rsid w:val="00303A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3A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3A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3A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3A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A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A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3A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3A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A96"/>
  </w:style>
  <w:style w:type="paragraph" w:styleId="Footer">
    <w:name w:val="footer"/>
    <w:basedOn w:val="Normal"/>
    <w:link w:val="FooterChar"/>
    <w:uiPriority w:val="99"/>
    <w:unhideWhenUsed/>
    <w:rsid w:val="00303A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A96"/>
  </w:style>
  <w:style w:type="paragraph" w:styleId="ListBullet">
    <w:name w:val="List Bullet"/>
    <w:basedOn w:val="Normal"/>
    <w:uiPriority w:val="99"/>
    <w:unhideWhenUsed/>
    <w:rsid w:val="004D7AA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D7AA8"/>
    <w:pPr>
      <w:numPr>
        <w:numId w:val="2"/>
      </w:numPr>
      <w:contextualSpacing/>
    </w:pPr>
  </w:style>
  <w:style w:type="table" w:styleId="TableGrid">
    <w:name w:val="Table Grid"/>
    <w:basedOn w:val="TableNormal"/>
    <w:uiPriority w:val="39"/>
    <w:rsid w:val="00253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BC5CBC"/>
    <w:pPr>
      <w:spacing w:after="0" w:line="240" w:lineRule="auto"/>
    </w:pPr>
    <w:rPr>
      <w:rFonts w:ascii="Arial" w:eastAsiaTheme="minorEastAsia" w:hAnsi="Arial"/>
      <w:kern w:val="0"/>
      <w:szCs w:val="22"/>
      <w:lang w:val="en-US"/>
      <w14:ligatures w14:val="none"/>
    </w:rPr>
  </w:style>
  <w:style w:type="character" w:styleId="Emphasis">
    <w:name w:val="Emphasis"/>
    <w:basedOn w:val="DefaultParagraphFont"/>
    <w:uiPriority w:val="20"/>
    <w:qFormat/>
    <w:rsid w:val="00D53BB3"/>
    <w:rPr>
      <w:i/>
      <w:iCs/>
    </w:rPr>
  </w:style>
  <w:style w:type="paragraph" w:customStyle="1" w:styleId="ContentsHeading">
    <w:name w:val="Contents Heading"/>
    <w:qFormat/>
    <w:rsid w:val="00D53BB3"/>
    <w:rPr>
      <w:rFonts w:ascii="Arial" w:eastAsiaTheme="majorEastAsia" w:hAnsi="Arial" w:cstheme="majorBidi"/>
      <w:color w:val="000000" w:themeColor="text1"/>
      <w:kern w:val="0"/>
      <w:sz w:val="28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71666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16664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71666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0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/%20business.support@brighterfuturesforchildren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ado@reading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ugLis\OneDrive%20-%20reading.gov.uk\Desktop\RBC-DOCS%20Report%20Policy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61CB8-0AF7-483B-911D-433E7ED7E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RBC-DOCS Report Policy Document Template</Template>
  <TotalTime>5</TotalTime>
  <Pages>4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Vought, Lisa</dc:creator>
  <cp:keywords/>
  <dc:description/>
  <cp:lastModifiedBy>Vought, Lisa</cp:lastModifiedBy>
  <cp:revision>26</cp:revision>
  <dcterms:created xsi:type="dcterms:W3CDTF">2026-10-13T08:51:00Z</dcterms:created>
  <dcterms:modified xsi:type="dcterms:W3CDTF">2026-10-13T09:00:00Z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e775e274-1bf3-404e-abf5-d483fc6fb42a</vt:lpwstr>
  </property>
</Properties>
</file>