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5F60D9" w14:textId="7C6D09FC" w:rsidR="00175EBD" w:rsidRPr="00B028D1" w:rsidRDefault="007E1ACD" w:rsidP="00175EBD">
      <w:pPr>
        <w:pStyle w:val="Heading1"/>
        <w:rPr>
          <w:rFonts w:ascii="Arial" w:hAnsi="Arial" w:cs="Arial"/>
          <w:szCs w:val="36"/>
        </w:rPr>
      </w:pPr>
      <w:r w:rsidRPr="00B028D1">
        <w:rPr>
          <w:rFonts w:ascii="Arial" w:eastAsiaTheme="minorHAnsi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1C7559" wp14:editId="1BDED6CD">
                <wp:simplePos x="0" y="0"/>
                <wp:positionH relativeFrom="margin">
                  <wp:align>left</wp:align>
                </wp:positionH>
                <wp:positionV relativeFrom="paragraph">
                  <wp:posOffset>210185</wp:posOffset>
                </wp:positionV>
                <wp:extent cx="4622800" cy="2404110"/>
                <wp:effectExtent l="0" t="0" r="25400" b="1524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0" cy="240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E918E" w14:textId="77777777" w:rsidR="007E1ACD" w:rsidRDefault="007E1ACD" w:rsidP="007E1ACD"/>
                          <w:p w14:paraId="53B2AD3B" w14:textId="77777777" w:rsidR="007E1ACD" w:rsidRPr="007E1ACD" w:rsidRDefault="007E1ACD" w:rsidP="007E1ACD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7E1AC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School logo/ details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E1C75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55pt;width:364pt;height:189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">
                <v:textbox>
                  <w:txbxContent>
                    <w:p w14:paraId="14CE918E" w14:textId="77777777" w:rsidR="007E1ACD" w:rsidRDefault="007E1ACD" w:rsidP="007E1ACD"/>
                    <w:p w14:paraId="53B2AD3B" w14:textId="77777777" w:rsidR="007E1ACD" w:rsidRPr="007E1ACD" w:rsidRDefault="007E1ACD" w:rsidP="007E1ACD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7E1ACD">
                        <w:rPr>
                          <w:rFonts w:ascii="Arial" w:hAnsi="Arial" w:cs="Arial"/>
                          <w:sz w:val="32"/>
                          <w:szCs w:val="32"/>
                        </w:rPr>
                        <w:t>School logo/ details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24687D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789E4DDA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49526221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14C31F3A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1DEED3D7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6695594C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42A703CB" w14:textId="77777777" w:rsidR="006E4562" w:rsidRPr="00B028D1" w:rsidRDefault="006E4562" w:rsidP="006E4562">
      <w:pPr>
        <w:rPr>
          <w:rFonts w:ascii="Arial" w:eastAsiaTheme="minorHAnsi" w:hAnsi="Arial" w:cs="Arial"/>
          <w:b/>
          <w:noProof/>
          <w:color w:val="000000" w:themeColor="text1"/>
          <w:sz w:val="24"/>
          <w:szCs w:val="24"/>
          <w:lang w:val="en-US" w:eastAsia="en-US"/>
        </w:rPr>
      </w:pPr>
    </w:p>
    <w:p w14:paraId="437D8EAB" w14:textId="43C9E015" w:rsidR="006E4562" w:rsidRPr="00B028D1" w:rsidRDefault="006E4562" w:rsidP="006E4562">
      <w:pPr>
        <w:tabs>
          <w:tab w:val="left" w:pos="3220"/>
        </w:tabs>
        <w:rPr>
          <w:rFonts w:ascii="Arial" w:hAnsi="Arial" w:cs="Arial"/>
          <w:lang w:val="en-US" w:eastAsia="en-US"/>
        </w:rPr>
      </w:pPr>
      <w:r w:rsidRPr="00B028D1">
        <w:rPr>
          <w:rFonts w:ascii="Arial" w:hAnsi="Arial" w:cs="Arial"/>
          <w:lang w:val="en-US" w:eastAsia="en-US"/>
        </w:rPr>
        <w:tab/>
      </w:r>
    </w:p>
    <w:p w14:paraId="42181C9A" w14:textId="77777777" w:rsidR="00412C28" w:rsidRPr="00B028D1" w:rsidRDefault="00412C28" w:rsidP="006E4562">
      <w:pPr>
        <w:tabs>
          <w:tab w:val="left" w:pos="3220"/>
        </w:tabs>
        <w:rPr>
          <w:rFonts w:ascii="Arial" w:hAnsi="Arial" w:cs="Arial"/>
          <w:lang w:val="en-US" w:eastAsia="en-US"/>
        </w:rPr>
      </w:pPr>
    </w:p>
    <w:p w14:paraId="60DDB2C0" w14:textId="28B81FAB" w:rsidR="00412C28" w:rsidRPr="00B028D1" w:rsidRDefault="00EA4348" w:rsidP="00BE5A69">
      <w:pPr>
        <w:pStyle w:val="Heading1"/>
        <w:jc w:val="right"/>
        <w:rPr>
          <w:rFonts w:ascii="Arial" w:hAnsi="Arial" w:cs="Arial"/>
        </w:rPr>
      </w:pPr>
      <w:r w:rsidRPr="00B028D1">
        <w:rPr>
          <w:rFonts w:ascii="Arial" w:hAnsi="Arial" w:cs="Arial"/>
        </w:rPr>
        <w:t>Key sta</w:t>
      </w:r>
      <w:r w:rsidR="00DF7419" w:rsidRPr="00B028D1">
        <w:rPr>
          <w:rFonts w:ascii="Arial" w:hAnsi="Arial" w:cs="Arial"/>
        </w:rPr>
        <w:t xml:space="preserve">ge 3 &amp; 4 </w:t>
      </w:r>
      <w:r w:rsidR="000536B1" w:rsidRPr="00B028D1">
        <w:rPr>
          <w:rFonts w:ascii="Arial" w:hAnsi="Arial" w:cs="Arial"/>
        </w:rPr>
        <w:t xml:space="preserve">Education Plan </w:t>
      </w:r>
      <w:r w:rsidR="0086128C" w:rsidRPr="00B028D1">
        <w:rPr>
          <w:rFonts w:ascii="Arial" w:hAnsi="Arial" w:cs="Arial"/>
        </w:rPr>
        <w:t>for Children Previously Looked After</w:t>
      </w:r>
    </w:p>
    <w:p w14:paraId="43D163FF" w14:textId="2C7EFDFB" w:rsidR="00BE5A69" w:rsidRPr="00B028D1" w:rsidRDefault="00BE5A69" w:rsidP="00BE5A69">
      <w:pPr>
        <w:pStyle w:val="Heading2"/>
        <w:jc w:val="right"/>
        <w:rPr>
          <w:rFonts w:ascii="Arial" w:hAnsi="Arial" w:cs="Arial"/>
        </w:rPr>
      </w:pPr>
      <w:r w:rsidRPr="00B028D1">
        <w:rPr>
          <w:rFonts w:ascii="Arial" w:hAnsi="Arial" w:cs="Arial"/>
        </w:rPr>
        <w:t>In conjunction with parental agreement</w:t>
      </w:r>
    </w:p>
    <w:p w14:paraId="3BB08A8C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2705F014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5D24C209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0E761402" w14:textId="5898225C" w:rsidR="0028161D" w:rsidRPr="00B028D1" w:rsidRDefault="0028161D" w:rsidP="00B20D53">
      <w:pPr>
        <w:pStyle w:val="Heading2"/>
        <w:rPr>
          <w:rFonts w:ascii="Arial" w:hAnsi="Arial" w:cs="Arial"/>
          <w:lang w:eastAsia="en-US"/>
        </w:rPr>
      </w:pPr>
      <w:r w:rsidRPr="00B028D1">
        <w:rPr>
          <w:rFonts w:ascii="Arial" w:hAnsi="Arial" w:cs="Arial"/>
          <w:lang w:eastAsia="en-US"/>
        </w:rPr>
        <w:lastRenderedPageBreak/>
        <w:t xml:space="preserve">Education Plan for Children Previously Looked After – </w:t>
      </w:r>
      <w:r w:rsidR="00B20D53" w:rsidRPr="00B028D1">
        <w:rPr>
          <w:rFonts w:ascii="Arial" w:hAnsi="Arial" w:cs="Arial"/>
          <w:lang w:eastAsia="en-US"/>
        </w:rPr>
        <w:t>n</w:t>
      </w:r>
      <w:r w:rsidRPr="00B028D1">
        <w:rPr>
          <w:rFonts w:ascii="Arial" w:hAnsi="Arial" w:cs="Arial"/>
          <w:lang w:eastAsia="en-US"/>
        </w:rPr>
        <w:t>on-</w:t>
      </w:r>
      <w:r w:rsidR="00B20D53" w:rsidRPr="00B028D1">
        <w:rPr>
          <w:rFonts w:ascii="Arial" w:hAnsi="Arial" w:cs="Arial"/>
          <w:lang w:eastAsia="en-US"/>
        </w:rPr>
        <w:t>s</w:t>
      </w:r>
      <w:r w:rsidRPr="00B028D1">
        <w:rPr>
          <w:rFonts w:ascii="Arial" w:hAnsi="Arial" w:cs="Arial"/>
          <w:lang w:eastAsia="en-US"/>
        </w:rPr>
        <w:t>tatutory</w:t>
      </w:r>
    </w:p>
    <w:p w14:paraId="50F9888B" w14:textId="605049C6" w:rsidR="0028161D" w:rsidRPr="00B028D1" w:rsidRDefault="0028161D" w:rsidP="0028161D">
      <w:pPr>
        <w:rPr>
          <w:rFonts w:ascii="Arial" w:hAnsi="Arial" w:cs="Arial"/>
          <w:sz w:val="24"/>
          <w:szCs w:val="24"/>
          <w:lang w:eastAsia="en-US"/>
        </w:rPr>
      </w:pPr>
      <w:r w:rsidRPr="00B028D1">
        <w:rPr>
          <w:rFonts w:ascii="Arial" w:hAnsi="Arial" w:cs="Arial"/>
          <w:sz w:val="24"/>
          <w:szCs w:val="24"/>
          <w:lang w:eastAsia="en-US"/>
        </w:rPr>
        <w:t>To be completed jointly by parents/guardians, school and other professionals where appropriate.</w:t>
      </w:r>
      <w:r w:rsidR="00917F80" w:rsidRPr="00B028D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B028D1">
        <w:rPr>
          <w:rFonts w:ascii="Arial" w:hAnsi="Arial" w:cs="Arial"/>
          <w:sz w:val="24"/>
          <w:szCs w:val="24"/>
          <w:lang w:eastAsia="en-US"/>
        </w:rPr>
        <w:t>Parents/guardians have agreed that this document can be stored within the school file and shared with adults directly supporting the child.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4"/>
        <w:gridCol w:w="3344"/>
        <w:gridCol w:w="3075"/>
        <w:gridCol w:w="2381"/>
        <w:gridCol w:w="4236"/>
      </w:tblGrid>
      <w:tr w:rsidR="00667AED" w:rsidRPr="00B028D1" w14:paraId="4EAE7298" w14:textId="77777777" w:rsidTr="00917F80">
        <w:trPr>
          <w:trHeight w:val="475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C589DE6" w14:textId="77777777" w:rsidR="00667AED" w:rsidRPr="00B028D1" w:rsidRDefault="00667AED" w:rsidP="00667AED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 xml:space="preserve">Section 1: Pupil information </w:t>
            </w:r>
          </w:p>
        </w:tc>
      </w:tr>
      <w:tr w:rsidR="00667AED" w:rsidRPr="00B028D1" w14:paraId="571A7A57" w14:textId="77777777" w:rsidTr="00917F80">
        <w:tc>
          <w:tcPr>
            <w:tcW w:w="5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156F1C98" w14:textId="77777777" w:rsidR="00667AED" w:rsidRPr="00B028D1" w:rsidRDefault="00667AED" w:rsidP="00667AED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School information</w:t>
            </w: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2A8B1DB" w14:textId="7A7810E5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29BB69B" wp14:editId="1B432F3E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426720</wp:posOffset>
                      </wp:positionV>
                      <wp:extent cx="1735455" cy="2080260"/>
                      <wp:effectExtent l="0" t="0" r="17145" b="15240"/>
                      <wp:wrapNone/>
                      <wp:docPr id="2042879567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4820" cy="20802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56004E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758A2027" id="Rectangle: Rounded Corners 4" o:spid="_x0000_s1026" style="position:absolute;margin-left:2.75pt;margin-top:33.6pt;width:136.65pt;height:163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" fillcolor="white [3201]" strokecolor="#56004e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6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7CBC191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Child</w:t>
            </w:r>
            <w:r w:rsidRPr="00B028D1">
              <w:rPr>
                <w:rFonts w:ascii="Arial" w:hAnsi="Arial" w:cs="Arial"/>
                <w:lang w:eastAsia="en-US"/>
              </w:rPr>
              <w:t xml:space="preserve"> </w:t>
            </w:r>
            <w:r w:rsidRPr="00B028D1">
              <w:rPr>
                <w:rFonts w:ascii="Arial" w:hAnsi="Arial" w:cs="Arial"/>
                <w:b/>
                <w:bCs/>
                <w:lang w:eastAsia="en-US"/>
              </w:rPr>
              <w:t>Information</w:t>
            </w:r>
          </w:p>
        </w:tc>
      </w:tr>
      <w:tr w:rsidR="00667AED" w:rsidRPr="00B028D1" w14:paraId="07821023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3B71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Date of meeting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1DBD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6C4A3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2670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My name is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1C4A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315D0C5D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CC9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Education setting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317E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EB126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DABF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My first name is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7FFE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35D25E89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248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Date of admission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1EB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290324" w14:textId="14D2A472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    Young </w:t>
            </w:r>
            <w:r w:rsidR="007A3E7C" w:rsidRPr="00B028D1">
              <w:rPr>
                <w:rFonts w:ascii="Arial" w:hAnsi="Arial" w:cs="Arial"/>
                <w:lang w:eastAsia="en-US"/>
              </w:rPr>
              <w:t>p</w:t>
            </w:r>
            <w:r w:rsidRPr="00B028D1">
              <w:rPr>
                <w:rFonts w:ascii="Arial" w:hAnsi="Arial" w:cs="Arial"/>
                <w:lang w:eastAsia="en-US"/>
              </w:rPr>
              <w:t xml:space="preserve">erson’s </w:t>
            </w:r>
            <w:r w:rsidR="007A3E7C" w:rsidRPr="00B028D1">
              <w:rPr>
                <w:rFonts w:ascii="Arial" w:hAnsi="Arial" w:cs="Arial"/>
                <w:lang w:eastAsia="en-US"/>
              </w:rPr>
              <w:t>p</w:t>
            </w:r>
            <w:r w:rsidRPr="00B028D1">
              <w:rPr>
                <w:rFonts w:ascii="Arial" w:hAnsi="Arial" w:cs="Arial"/>
                <w:lang w:eastAsia="en-US"/>
              </w:rPr>
              <w:t>icture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44B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I am known as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C7C9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7EA87FA9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728D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Current attendance 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81B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FF714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B8AB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I am in year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6272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1773E607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64D7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Previous meeting dates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5C0E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357A9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A85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My ethnicity is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EE91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33B00A33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C5A9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SEN Support/ EHCP?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E8C5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A75BB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4833" w14:textId="0145D561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Date of </w:t>
            </w:r>
            <w:r w:rsidR="007A3E7C" w:rsidRPr="00B028D1">
              <w:rPr>
                <w:rFonts w:ascii="Arial" w:hAnsi="Arial" w:cs="Arial"/>
                <w:lang w:eastAsia="en-US"/>
              </w:rPr>
              <w:t>o</w:t>
            </w:r>
            <w:r w:rsidRPr="00B028D1">
              <w:rPr>
                <w:rFonts w:ascii="Arial" w:hAnsi="Arial" w:cs="Arial"/>
                <w:lang w:eastAsia="en-US"/>
              </w:rPr>
              <w:t>rder (SGO/Adoption/CAO):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8806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0F070FA8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2561D5D0" w14:textId="77777777" w:rsidR="00DA7DF7" w:rsidRPr="00B028D1" w:rsidRDefault="00DA7DF7" w:rsidP="0028161D">
      <w:pPr>
        <w:rPr>
          <w:rFonts w:ascii="Arial" w:hAnsi="Arial" w:cs="Arial"/>
          <w:lang w:val="en-US" w:eastAsia="en-US"/>
        </w:rPr>
      </w:pPr>
    </w:p>
    <w:p w14:paraId="01B2B18D" w14:textId="77777777" w:rsidR="00DA7DF7" w:rsidRPr="00B028D1" w:rsidRDefault="00DA7DF7" w:rsidP="0028161D">
      <w:pPr>
        <w:rPr>
          <w:rFonts w:ascii="Arial" w:hAnsi="Arial" w:cs="Arial"/>
          <w:lang w:val="en-US" w:eastAsia="en-US"/>
        </w:rPr>
      </w:pPr>
    </w:p>
    <w:p w14:paraId="22DB6168" w14:textId="77777777" w:rsidR="00DA7DF7" w:rsidRPr="00B028D1" w:rsidRDefault="00DA7DF7" w:rsidP="00DA7DF7">
      <w:pPr>
        <w:rPr>
          <w:rFonts w:ascii="Arial" w:hAnsi="Arial" w:cs="Arial"/>
          <w:lang w:eastAsia="en-US"/>
        </w:rPr>
      </w:pPr>
    </w:p>
    <w:tbl>
      <w:tblPr>
        <w:tblW w:w="15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662"/>
        <w:gridCol w:w="2268"/>
        <w:gridCol w:w="1985"/>
        <w:gridCol w:w="1417"/>
      </w:tblGrid>
      <w:tr w:rsidR="00DA7DF7" w:rsidRPr="00B028D1" w14:paraId="5B825E79" w14:textId="77777777" w:rsidTr="007A3E7C">
        <w:trPr>
          <w:trHeight w:val="330"/>
        </w:trPr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5348941" w14:textId="77777777" w:rsidR="00DA7DF7" w:rsidRPr="00B028D1" w:rsidRDefault="00DA7DF7" w:rsidP="00DA7DF7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lastRenderedPageBreak/>
              <w:t>Section 2: Attendees and contact details</w:t>
            </w:r>
          </w:p>
        </w:tc>
      </w:tr>
      <w:tr w:rsidR="00DA7DF7" w:rsidRPr="00B028D1" w14:paraId="7A26537B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6F3C5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Title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69F30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Name, role and contact details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9C1F5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Dates of involvement (Tick </w:t>
            </w:r>
            <w:r w:rsidRPr="00B028D1">
              <w:rPr>
                <w:rFonts w:ascii="Arial" w:hAnsi="Arial" w:cs="Arial"/>
                <w:lang w:eastAsia="en-US"/>
              </w:rPr>
              <w:sym w:font="Wingdings" w:char="F0FC"/>
            </w:r>
            <w:r w:rsidRPr="00B028D1">
              <w:rPr>
                <w:rFonts w:ascii="Arial" w:hAnsi="Arial" w:cs="Arial"/>
                <w:lang w:eastAsia="en-US"/>
              </w:rPr>
              <w:t xml:space="preserve"> if current)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6B2C5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Attended meeting? Y/N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91CB0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Share plan? Y/N</w:t>
            </w:r>
          </w:p>
        </w:tc>
      </w:tr>
      <w:tr w:rsidR="00DA7DF7" w:rsidRPr="00B028D1" w14:paraId="0AEB3D5E" w14:textId="77777777" w:rsidTr="007A3E7C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5D9FA1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Young person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A66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78C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A549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B03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59A25A5A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9DF26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Parent / guardian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163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EEE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E7FD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A74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17C936D9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71248F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Class teacher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511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188D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A1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098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67DEF6CF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49E76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Key person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C8E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2F8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915F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DE5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62524C53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AF495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SENCO / designated teacher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E519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B1F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DCA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62A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5704BB0F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46E64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Adoption team representative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A96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C72B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6CF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D0CB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685E5D6B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891AF1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Social care representatives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905B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AFD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1769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BDE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48D59258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32C0C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Health representatives 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626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9CE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C2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B2C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7B99BDF7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5C19F4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Family support services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734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D87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074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BFF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57195495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19B42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Other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1227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5CE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1C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7A3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4D0EBFC3" w14:textId="77777777" w:rsidR="00DA7DF7" w:rsidRPr="00B028D1" w:rsidRDefault="00DA7DF7" w:rsidP="0028161D">
      <w:pPr>
        <w:rPr>
          <w:rFonts w:ascii="Arial" w:hAnsi="Arial" w:cs="Arial"/>
          <w:lang w:val="en-US" w:eastAsia="en-US"/>
        </w:rPr>
      </w:pPr>
    </w:p>
    <w:p w14:paraId="6EE7A4CA" w14:textId="77777777" w:rsidR="000B1C96" w:rsidRPr="00B028D1" w:rsidRDefault="000B1C96" w:rsidP="000B1C96">
      <w:pPr>
        <w:rPr>
          <w:rFonts w:ascii="Arial" w:hAnsi="Arial" w:cs="Arial"/>
          <w:lang w:eastAsia="en-US"/>
        </w:rPr>
      </w:pPr>
    </w:p>
    <w:p w14:paraId="674E55ED" w14:textId="77777777" w:rsidR="007A3E7C" w:rsidRPr="00B028D1" w:rsidRDefault="007A3E7C" w:rsidP="000B1C96">
      <w:pPr>
        <w:rPr>
          <w:rFonts w:ascii="Arial" w:hAnsi="Arial" w:cs="Arial"/>
          <w:lang w:eastAsia="en-US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7230"/>
        <w:gridCol w:w="8216"/>
      </w:tblGrid>
      <w:tr w:rsidR="000B1C96" w:rsidRPr="00B028D1" w14:paraId="55EB50D4" w14:textId="77777777" w:rsidTr="007A3E7C"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7A9BE03" w14:textId="77777777" w:rsidR="000B1C96" w:rsidRPr="00B028D1" w:rsidRDefault="000B1C96" w:rsidP="000B1C96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lastRenderedPageBreak/>
              <w:t xml:space="preserve">Section 3: Previous experiences </w:t>
            </w:r>
            <w:r w:rsidRPr="00B028D1">
              <w:rPr>
                <w:rFonts w:ascii="Arial" w:hAnsi="Arial" w:cs="Arial"/>
                <w:b/>
                <w:lang w:eastAsia="en-US"/>
              </w:rPr>
              <w:t>can be completed in advance of the meeting by parents/guardians (optional)</w:t>
            </w:r>
          </w:p>
        </w:tc>
      </w:tr>
      <w:tr w:rsidR="000B1C96" w:rsidRPr="00B028D1" w14:paraId="02610493" w14:textId="77777777"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C9C1" w14:textId="77777777" w:rsidR="000B1C96" w:rsidRPr="00B028D1" w:rsidRDefault="000B1C96" w:rsidP="000B1C96">
            <w:pPr>
              <w:rPr>
                <w:rFonts w:ascii="Arial" w:hAnsi="Arial" w:cs="Arial"/>
                <w:lang w:eastAsia="en-US"/>
              </w:rPr>
            </w:pPr>
          </w:p>
          <w:p w14:paraId="7DB0CACD" w14:textId="77777777" w:rsidR="000B1C96" w:rsidRPr="00B028D1" w:rsidRDefault="000B1C96" w:rsidP="000B1C96">
            <w:pPr>
              <w:rPr>
                <w:rFonts w:ascii="Arial" w:hAnsi="Arial" w:cs="Arial"/>
                <w:lang w:eastAsia="en-US"/>
              </w:rPr>
            </w:pPr>
          </w:p>
        </w:tc>
      </w:tr>
      <w:tr w:rsidR="000B1C96" w:rsidRPr="00B028D1" w14:paraId="19B331F7" w14:textId="77777777">
        <w:tc>
          <w:tcPr>
            <w:tcW w:w="15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936AB" w14:textId="77777777" w:rsidR="000B1C96" w:rsidRPr="00B028D1" w:rsidRDefault="000B1C96" w:rsidP="000B1C96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B1C96" w:rsidRPr="00B028D1" w14:paraId="6790FB61" w14:textId="77777777" w:rsidTr="007A3E7C"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0A90942B" w14:textId="77777777" w:rsidR="000B1C96" w:rsidRPr="00B028D1" w:rsidRDefault="000B1C96" w:rsidP="000B1C96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Section 4: Young person’s views</w:t>
            </w:r>
            <w:r w:rsidRPr="00B028D1">
              <w:rPr>
                <w:rFonts w:ascii="Arial" w:hAnsi="Arial" w:cs="Arial"/>
                <w:bCs/>
                <w:i/>
                <w:iCs/>
                <w:lang w:eastAsia="en-US"/>
              </w:rPr>
              <w:t xml:space="preserve"> </w:t>
            </w:r>
            <w:r w:rsidRPr="00B028D1">
              <w:rPr>
                <w:rFonts w:ascii="Arial" w:hAnsi="Arial" w:cs="Arial"/>
                <w:b/>
                <w:lang w:eastAsia="en-US"/>
              </w:rPr>
              <w:t>can be completed in advance of the meeting</w:t>
            </w:r>
          </w:p>
        </w:tc>
      </w:tr>
      <w:tr w:rsidR="000B1C96" w:rsidRPr="00B028D1" w14:paraId="5458F124" w14:textId="77777777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9633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 the things you like and do well at school?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F3D4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 your favourite sports or hobbies?</w:t>
            </w:r>
          </w:p>
          <w:p w14:paraId="0274C291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B1C96" w:rsidRPr="00B028D1" w14:paraId="5C877840" w14:textId="77777777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E252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is a piece of work or activity that you are proud of?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5860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Are there any things about school that worry you or that you find challenging? </w:t>
            </w:r>
          </w:p>
          <w:p w14:paraId="2CA54CFE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B1C96" w:rsidRPr="00B028D1" w14:paraId="71D2D42E" w14:textId="77777777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1022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Who are the members of staff who support you at school? What do you or would you find helpful with your learning?</w:t>
            </w:r>
          </w:p>
          <w:p w14:paraId="7A00BCDE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8CA9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 your future goals and career aspirations?</w:t>
            </w:r>
          </w:p>
        </w:tc>
      </w:tr>
    </w:tbl>
    <w:p w14:paraId="3DE4581C" w14:textId="77777777" w:rsidR="000B1C96" w:rsidRPr="00B028D1" w:rsidRDefault="000B1C96" w:rsidP="0028161D">
      <w:pPr>
        <w:rPr>
          <w:rFonts w:ascii="Arial" w:hAnsi="Arial" w:cs="Arial"/>
          <w:lang w:val="en-US" w:eastAsia="en-US"/>
        </w:rPr>
      </w:pPr>
    </w:p>
    <w:p w14:paraId="335B24BD" w14:textId="77777777" w:rsidR="00960AB6" w:rsidRPr="00B028D1" w:rsidRDefault="00960AB6" w:rsidP="00960AB6">
      <w:pPr>
        <w:rPr>
          <w:rFonts w:ascii="Arial" w:hAnsi="Arial" w:cs="Arial"/>
          <w:lang w:eastAsia="en-US"/>
        </w:rPr>
      </w:pPr>
    </w:p>
    <w:p w14:paraId="777E07F4" w14:textId="77777777" w:rsidR="007A3E7C" w:rsidRPr="00B028D1" w:rsidRDefault="007A3E7C" w:rsidP="00960AB6">
      <w:pPr>
        <w:rPr>
          <w:rFonts w:ascii="Arial" w:hAnsi="Arial" w:cs="Arial"/>
          <w:lang w:eastAsia="en-US"/>
        </w:rPr>
      </w:pPr>
    </w:p>
    <w:p w14:paraId="6F144EF9" w14:textId="77777777" w:rsidR="007A3E7C" w:rsidRPr="00B028D1" w:rsidRDefault="007A3E7C" w:rsidP="00960AB6">
      <w:pPr>
        <w:rPr>
          <w:rFonts w:ascii="Arial" w:hAnsi="Arial" w:cs="Arial"/>
          <w:lang w:eastAsia="en-US"/>
        </w:rPr>
      </w:pPr>
    </w:p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3397"/>
        <w:gridCol w:w="2978"/>
        <w:gridCol w:w="3120"/>
        <w:gridCol w:w="2552"/>
        <w:gridCol w:w="3403"/>
      </w:tblGrid>
      <w:tr w:rsidR="00960AB6" w:rsidRPr="00B028D1" w14:paraId="0B929944" w14:textId="77777777" w:rsidTr="007A3E7C"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A9D31F6" w14:textId="77777777" w:rsidR="00960AB6" w:rsidRPr="00B028D1" w:rsidRDefault="00960AB6" w:rsidP="00960AB6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>Section 5: Parents’/guardians’ views can be completed in advance of the meeting</w:t>
            </w:r>
          </w:p>
        </w:tc>
      </w:tr>
      <w:tr w:rsidR="00960AB6" w:rsidRPr="00B028D1" w14:paraId="4714728E" w14:textId="77777777"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7297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will help my child to build on their strengths, do their best, and reach their goals?</w:t>
            </w:r>
          </w:p>
          <w:p w14:paraId="19C6419E" w14:textId="77777777" w:rsidR="00960AB6" w:rsidRPr="00B028D1" w:rsidRDefault="00960AB6" w:rsidP="00960AB6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You could include the following:</w:t>
            </w:r>
          </w:p>
          <w:p w14:paraId="65CFF7A7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What has your child achieved, both in and out of school?  </w:t>
            </w:r>
          </w:p>
          <w:p w14:paraId="765CB6C7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Does your child feel well supported at school? </w:t>
            </w:r>
          </w:p>
          <w:p w14:paraId="5DDCECD3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Does your child need support with school attendance?</w:t>
            </w:r>
          </w:p>
          <w:p w14:paraId="7F76304B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Are there any learning needs you would like to share that may need further identification and understanding?</w:t>
            </w:r>
          </w:p>
          <w:p w14:paraId="74279EAF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Have you discussed </w:t>
            </w:r>
            <w:proofErr w:type="gramStart"/>
            <w:r w:rsidRPr="00B028D1">
              <w:rPr>
                <w:rFonts w:ascii="Arial" w:hAnsi="Arial" w:cs="Arial"/>
                <w:lang w:eastAsia="en-US"/>
              </w:rPr>
              <w:t>plans for the future</w:t>
            </w:r>
            <w:proofErr w:type="gramEnd"/>
            <w:r w:rsidRPr="00B028D1">
              <w:rPr>
                <w:rFonts w:ascii="Arial" w:hAnsi="Arial" w:cs="Arial"/>
                <w:lang w:eastAsia="en-US"/>
              </w:rPr>
              <w:t xml:space="preserve"> with your child, i.e., educational goals or aspirations? If yes, what are they? </w:t>
            </w:r>
          </w:p>
          <w:p w14:paraId="2EFFA014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Are there any additional areas of need that you would like to discuss?</w:t>
            </w:r>
          </w:p>
          <w:p w14:paraId="1FACE686" w14:textId="77777777" w:rsidR="00960AB6" w:rsidRPr="00B028D1" w:rsidRDefault="00960AB6" w:rsidP="00960AB6">
            <w:pPr>
              <w:rPr>
                <w:rFonts w:ascii="Arial" w:hAnsi="Arial" w:cs="Arial"/>
                <w:lang w:eastAsia="en-US"/>
              </w:rPr>
            </w:pPr>
          </w:p>
        </w:tc>
      </w:tr>
      <w:tr w:rsidR="00960AB6" w:rsidRPr="00B028D1" w14:paraId="61D4E73A" w14:textId="77777777">
        <w:tc>
          <w:tcPr>
            <w:tcW w:w="154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E7ED7" w14:textId="77777777" w:rsidR="00960AB6" w:rsidRPr="00B028D1" w:rsidRDefault="00960AB6" w:rsidP="00960AB6">
            <w:pPr>
              <w:rPr>
                <w:rFonts w:ascii="Arial" w:hAnsi="Arial" w:cs="Arial"/>
                <w:bCs/>
                <w:sz w:val="2"/>
                <w:szCs w:val="2"/>
                <w:lang w:eastAsia="en-US"/>
              </w:rPr>
            </w:pPr>
          </w:p>
        </w:tc>
      </w:tr>
      <w:tr w:rsidR="00960AB6" w:rsidRPr="00B028D1" w14:paraId="6B96D694" w14:textId="77777777" w:rsidTr="007A3E7C"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</w:tcPr>
          <w:p w14:paraId="3FB79647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Section 6: Academic progress completed by the designated teacher</w:t>
            </w:r>
          </w:p>
          <w:p w14:paraId="010D0574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60AB6" w:rsidRPr="00B028D1" w14:paraId="29EB4C28" w14:textId="77777777" w:rsidTr="007A3E7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B2E8C0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My academic progress</w:t>
            </w:r>
          </w:p>
          <w:p w14:paraId="2E97CBDE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74CD62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English language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F7D1E2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English literature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3BCE87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Mathematics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6EDB99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Sciences</w:t>
            </w:r>
          </w:p>
        </w:tc>
      </w:tr>
      <w:tr w:rsidR="00960AB6" w:rsidRPr="00B028D1" w14:paraId="120763A3" w14:textId="77777777" w:rsidTr="007A3E7C">
        <w:trPr>
          <w:trHeight w:val="84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D570A0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Current level </w:t>
            </w:r>
            <w:r w:rsidRPr="00B028D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(Expected, working towards, working at depth)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E78A7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75FEF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80F52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078CE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60AB6" w:rsidRPr="00B028D1" w14:paraId="48CDCD8C" w14:textId="77777777" w:rsidTr="007A3E7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CC440A" w14:textId="48B4238A" w:rsidR="00960AB6" w:rsidRPr="00B028D1" w:rsidRDefault="00960AB6" w:rsidP="007A3E7C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On track ARE</w:t>
            </w:r>
            <w:r w:rsidR="007A3E7C" w:rsidRPr="00B028D1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Pr="00B028D1">
              <w:rPr>
                <w:rFonts w:ascii="Arial" w:hAnsi="Arial" w:cs="Arial"/>
                <w:b/>
                <w:lang w:eastAsia="en-US"/>
              </w:rPr>
              <w:t>Y/N?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B3A47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  <w:p w14:paraId="7AD79F5D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9B05E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  <w:p w14:paraId="37BFCA1C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96458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  <w:p w14:paraId="0A4B6B73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5C856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  <w:p w14:paraId="7DC34F80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960AB6" w:rsidRPr="00B028D1" w14:paraId="202B092B" w14:textId="77777777"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34B01" w14:textId="2B133AFE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 xml:space="preserve">Progress in all curriculum areas: </w:t>
            </w:r>
            <w:r w:rsidRPr="00B028D1">
              <w:rPr>
                <w:rFonts w:ascii="Arial" w:hAnsi="Arial" w:cs="Arial"/>
                <w:bCs/>
                <w:lang w:eastAsia="en-US"/>
              </w:rPr>
              <w:t>Which subjects is the young person making good progress in?</w:t>
            </w:r>
          </w:p>
          <w:p w14:paraId="0871225C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  <w:p w14:paraId="773FD15A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In which subject areas does the child/young person need additional support?</w:t>
            </w:r>
          </w:p>
          <w:p w14:paraId="664F50CB" w14:textId="77777777" w:rsidR="00960AB6" w:rsidRPr="00B028D1" w:rsidRDefault="00960AB6" w:rsidP="00960AB6">
            <w:pPr>
              <w:rPr>
                <w:rFonts w:ascii="Arial" w:hAnsi="Arial" w:cs="Arial"/>
                <w:b/>
                <w:lang w:eastAsia="en-US"/>
              </w:rPr>
            </w:pPr>
          </w:p>
          <w:p w14:paraId="0BDB798E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How have they been supported?</w:t>
            </w:r>
          </w:p>
          <w:p w14:paraId="7DD2EF16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</w:tbl>
    <w:p w14:paraId="2316D1BA" w14:textId="77777777" w:rsidR="00960AB6" w:rsidRPr="00B028D1" w:rsidRDefault="00960AB6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2122"/>
        <w:gridCol w:w="1735"/>
        <w:gridCol w:w="672"/>
        <w:gridCol w:w="1935"/>
        <w:gridCol w:w="620"/>
        <w:gridCol w:w="2758"/>
        <w:gridCol w:w="2439"/>
        <w:gridCol w:w="3169"/>
      </w:tblGrid>
      <w:tr w:rsidR="00E77929" w:rsidRPr="00B028D1" w14:paraId="284899BC" w14:textId="77777777" w:rsidTr="00AC394C">
        <w:tc>
          <w:tcPr>
            <w:tcW w:w="1545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73ABFE53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Section 7: Team Around the Child discussion summary  </w:t>
            </w:r>
          </w:p>
        </w:tc>
      </w:tr>
      <w:tr w:rsidR="00E77929" w:rsidRPr="00B028D1" w14:paraId="7E13C463" w14:textId="77777777" w:rsidTr="00AC394C"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436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is going well?</w:t>
            </w:r>
          </w:p>
          <w:p w14:paraId="6D62C6F5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  <w:p w14:paraId="01779FD1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8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D4F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areas are we concerned about?</w:t>
            </w:r>
          </w:p>
          <w:p w14:paraId="197D7C3C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77929" w:rsidRPr="00B028D1" w14:paraId="563B8A1F" w14:textId="77777777" w:rsidTr="00AC394C"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0BD1" w14:textId="5BC58DEB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Social, </w:t>
            </w:r>
            <w:r w:rsidR="00AC394C">
              <w:rPr>
                <w:rFonts w:ascii="Arial" w:hAnsi="Arial" w:cs="Arial"/>
                <w:bCs/>
                <w:lang w:eastAsia="en-US"/>
              </w:rPr>
              <w:t>e</w:t>
            </w:r>
            <w:r w:rsidRPr="00B028D1">
              <w:rPr>
                <w:rFonts w:ascii="Arial" w:hAnsi="Arial" w:cs="Arial"/>
                <w:bCs/>
                <w:lang w:eastAsia="en-US"/>
              </w:rPr>
              <w:t xml:space="preserve">motional and </w:t>
            </w:r>
            <w:r w:rsidR="00AC394C">
              <w:rPr>
                <w:rFonts w:ascii="Arial" w:hAnsi="Arial" w:cs="Arial"/>
                <w:bCs/>
                <w:lang w:eastAsia="en-US"/>
              </w:rPr>
              <w:t>m</w:t>
            </w:r>
            <w:r w:rsidRPr="00B028D1">
              <w:rPr>
                <w:rFonts w:ascii="Arial" w:hAnsi="Arial" w:cs="Arial"/>
                <w:bCs/>
                <w:lang w:eastAsia="en-US"/>
              </w:rPr>
              <w:t xml:space="preserve">ental </w:t>
            </w:r>
            <w:r w:rsidR="00AC394C">
              <w:rPr>
                <w:rFonts w:ascii="Arial" w:hAnsi="Arial" w:cs="Arial"/>
                <w:bCs/>
                <w:lang w:eastAsia="en-US"/>
              </w:rPr>
              <w:t>w</w:t>
            </w:r>
            <w:r w:rsidRPr="00B028D1">
              <w:rPr>
                <w:rFonts w:ascii="Arial" w:hAnsi="Arial" w:cs="Arial"/>
                <w:bCs/>
                <w:lang w:eastAsia="en-US"/>
              </w:rPr>
              <w:t>ellbeing</w:t>
            </w:r>
          </w:p>
          <w:p w14:paraId="676C2285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8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411A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Key priorities </w:t>
            </w:r>
          </w:p>
          <w:p w14:paraId="3F4F54CB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  <w:p w14:paraId="6174BB1F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77929" w:rsidRPr="00B028D1" w14:paraId="2D0BE466" w14:textId="77777777" w:rsidTr="00AC394C">
        <w:tc>
          <w:tcPr>
            <w:tcW w:w="154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8420C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  <w:p w14:paraId="452EBCC0" w14:textId="77777777" w:rsidR="00B9288F" w:rsidRPr="00B028D1" w:rsidRDefault="00B9288F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77929" w:rsidRPr="00B028D1" w14:paraId="5F604BED" w14:textId="77777777" w:rsidTr="00AC394C"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3C45DDF1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>Section 8: Social, emotional and mental wellbeing</w:t>
            </w:r>
          </w:p>
        </w:tc>
      </w:tr>
      <w:tr w:rsidR="00E77929" w:rsidRPr="00B028D1" w14:paraId="1CE8A28E" w14:textId="77777777" w:rsidTr="00AC394C"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4DBA16" w14:textId="3E676543" w:rsidR="00E77929" w:rsidRPr="00B028D1" w:rsidRDefault="00E77929" w:rsidP="00E77929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Strengths and </w:t>
            </w:r>
            <w:r w:rsidR="00AC394C">
              <w:rPr>
                <w:rFonts w:ascii="Arial" w:hAnsi="Arial" w:cs="Arial"/>
                <w:lang w:eastAsia="en-US"/>
              </w:rPr>
              <w:t>d</w:t>
            </w:r>
            <w:r w:rsidRPr="00B028D1">
              <w:rPr>
                <w:rFonts w:ascii="Arial" w:hAnsi="Arial" w:cs="Arial"/>
                <w:lang w:eastAsia="en-US"/>
              </w:rPr>
              <w:t>ifficulties questionnaire</w:t>
            </w:r>
            <w:r w:rsidR="00AC394C">
              <w:rPr>
                <w:rFonts w:ascii="Arial" w:hAnsi="Arial" w:cs="Arial"/>
                <w:lang w:eastAsia="en-US"/>
              </w:rPr>
              <w:t xml:space="preserve"> (SDQ)</w:t>
            </w:r>
            <w:r w:rsidRPr="00B028D1">
              <w:rPr>
                <w:rFonts w:ascii="Arial" w:hAnsi="Arial" w:cs="Arial"/>
                <w:lang w:eastAsia="en-US"/>
              </w:rPr>
              <w:t xml:space="preserve"> outcomes or equivalent (if applicable)</w:t>
            </w:r>
          </w:p>
        </w:tc>
      </w:tr>
      <w:tr w:rsidR="00E77929" w:rsidRPr="00B028D1" w14:paraId="4BDE26B7" w14:textId="77777777" w:rsidTr="00AC394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B0DCC8" w14:textId="04D6FB99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Latest SDQ </w:t>
            </w:r>
            <w:r w:rsidR="00AC394C">
              <w:rPr>
                <w:rFonts w:ascii="Arial" w:hAnsi="Arial" w:cs="Arial"/>
                <w:lang w:eastAsia="en-US"/>
              </w:rPr>
              <w:t>s</w:t>
            </w:r>
            <w:r w:rsidRPr="00B028D1">
              <w:rPr>
                <w:rFonts w:ascii="Arial" w:hAnsi="Arial" w:cs="Arial"/>
                <w:lang w:eastAsia="en-US"/>
              </w:rPr>
              <w:t>core: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2AB2A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3D412E" w14:textId="3B762690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Previous SDQ </w:t>
            </w:r>
            <w:r w:rsidR="00AC394C">
              <w:rPr>
                <w:rFonts w:ascii="Arial" w:hAnsi="Arial" w:cs="Arial"/>
                <w:bCs/>
                <w:lang w:eastAsia="en-US"/>
              </w:rPr>
              <w:t>s</w:t>
            </w:r>
            <w:r w:rsidRPr="00B028D1">
              <w:rPr>
                <w:rFonts w:ascii="Arial" w:hAnsi="Arial" w:cs="Arial"/>
                <w:bCs/>
                <w:lang w:eastAsia="en-US"/>
              </w:rPr>
              <w:t>core: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A29CC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2257C4" w14:textId="53BDD83D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Latest SDQ </w:t>
            </w:r>
            <w:r w:rsidR="00AC394C">
              <w:rPr>
                <w:rFonts w:ascii="Arial" w:hAnsi="Arial" w:cs="Arial"/>
                <w:lang w:eastAsia="en-US"/>
              </w:rPr>
              <w:t>s</w:t>
            </w:r>
            <w:r w:rsidRPr="00B028D1">
              <w:rPr>
                <w:rFonts w:ascii="Arial" w:hAnsi="Arial" w:cs="Arial"/>
                <w:lang w:eastAsia="en-US"/>
              </w:rPr>
              <w:t>core: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DE02E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63F6B8A9" w14:textId="77777777" w:rsidTr="00AC394C">
        <w:tc>
          <w:tcPr>
            <w:tcW w:w="154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802ACD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1191AE09" w14:textId="77777777" w:rsidTr="00AC394C">
        <w:trPr>
          <w:trHeight w:val="699"/>
        </w:trPr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0B172276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Section 9: Future planning </w:t>
            </w:r>
          </w:p>
        </w:tc>
      </w:tr>
      <w:tr w:rsidR="00E77929" w:rsidRPr="00B028D1" w14:paraId="306D64DA" w14:textId="77777777" w:rsidTr="00AC394C">
        <w:trPr>
          <w:trHeight w:val="419"/>
        </w:trPr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1CCE4658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Key Stage Four: How is the young person being supported with their post-16 aspirations?</w:t>
            </w:r>
          </w:p>
        </w:tc>
      </w:tr>
      <w:tr w:rsidR="00E77929" w:rsidRPr="00B028D1" w14:paraId="7F1C0757" w14:textId="77777777" w:rsidTr="00AC394C">
        <w:trPr>
          <w:trHeight w:val="699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C2D297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is the young person’s post-16 plans and career aspirations?</w:t>
            </w:r>
          </w:p>
        </w:tc>
        <w:tc>
          <w:tcPr>
            <w:tcW w:w="11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CB11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66EAC432" w14:textId="77777777" w:rsidTr="00AC394C">
        <w:trPr>
          <w:trHeight w:val="699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528F56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Who/what could be put in place to support the young person with their aspirations and further education pathway?</w:t>
            </w:r>
          </w:p>
        </w:tc>
        <w:tc>
          <w:tcPr>
            <w:tcW w:w="11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C477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5900B50D" w14:textId="77777777" w:rsidTr="00AC394C">
        <w:trPr>
          <w:trHeight w:val="409"/>
        </w:trPr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775B07E" w14:textId="4CB0B54C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Key Stage </w:t>
            </w:r>
            <w:r w:rsidR="00AC394C">
              <w:rPr>
                <w:rFonts w:ascii="Arial" w:hAnsi="Arial" w:cs="Arial"/>
                <w:b/>
                <w:lang w:eastAsia="en-US"/>
              </w:rPr>
              <w:t>F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our: Year 11 </w:t>
            </w:r>
            <w:r w:rsidR="00AC394C">
              <w:rPr>
                <w:rFonts w:ascii="Arial" w:hAnsi="Arial" w:cs="Arial"/>
                <w:b/>
                <w:lang w:eastAsia="en-US"/>
              </w:rPr>
              <w:t>e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xam </w:t>
            </w:r>
            <w:r w:rsidR="00AC394C">
              <w:rPr>
                <w:rFonts w:ascii="Arial" w:hAnsi="Arial" w:cs="Arial"/>
                <w:b/>
                <w:lang w:eastAsia="en-US"/>
              </w:rPr>
              <w:t>p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reparation </w:t>
            </w:r>
          </w:p>
        </w:tc>
      </w:tr>
      <w:tr w:rsidR="00E77929" w:rsidRPr="00B028D1" w14:paraId="411AEE0A" w14:textId="77777777" w:rsidTr="00AC394C">
        <w:trPr>
          <w:trHeight w:val="840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2EA76A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Support for preparing for and sitting Year 11 exams (including concessions)</w:t>
            </w:r>
          </w:p>
        </w:tc>
        <w:tc>
          <w:tcPr>
            <w:tcW w:w="11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9525F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  <w:p w14:paraId="0739B738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  <w:p w14:paraId="4C36955E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  <w:p w14:paraId="650D0F90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229144B1" w14:textId="77777777" w:rsidTr="00AC394C">
        <w:trPr>
          <w:trHeight w:val="409"/>
        </w:trPr>
        <w:tc>
          <w:tcPr>
            <w:tcW w:w="154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12AD099" w14:textId="7249C76A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 xml:space="preserve">Career and </w:t>
            </w:r>
            <w:r w:rsidR="00AC394C">
              <w:rPr>
                <w:rFonts w:ascii="Arial" w:hAnsi="Arial" w:cs="Arial"/>
                <w:b/>
                <w:lang w:eastAsia="en-US"/>
              </w:rPr>
              <w:t>p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ost-16 </w:t>
            </w:r>
            <w:r w:rsidR="00AC394C">
              <w:rPr>
                <w:rFonts w:ascii="Arial" w:hAnsi="Arial" w:cs="Arial"/>
                <w:b/>
                <w:lang w:eastAsia="en-US"/>
              </w:rPr>
              <w:t>p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reparation </w:t>
            </w:r>
          </w:p>
        </w:tc>
      </w:tr>
      <w:tr w:rsidR="00E77929" w:rsidRPr="00B028D1" w14:paraId="74CDFE04" w14:textId="77777777" w:rsidTr="00AC394C">
        <w:trPr>
          <w:trHeight w:val="409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04FC3D" w14:textId="7DCA5D0A" w:rsidR="00E77929" w:rsidRPr="00B028D1" w:rsidRDefault="000F25C2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Details</w:t>
            </w:r>
          </w:p>
        </w:tc>
        <w:tc>
          <w:tcPr>
            <w:tcW w:w="11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4D8401" w14:textId="13A00AC8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48745ED4" w14:textId="77777777" w:rsidTr="00AC394C">
        <w:trPr>
          <w:trHeight w:val="628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96CFC6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Has the young person attended work experience to date?</w:t>
            </w:r>
          </w:p>
        </w:tc>
        <w:tc>
          <w:tcPr>
            <w:tcW w:w="11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D9D32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4C69D2BD" w14:textId="77777777" w:rsidTr="00AC394C">
        <w:trPr>
          <w:trHeight w:val="208"/>
        </w:trPr>
        <w:tc>
          <w:tcPr>
            <w:tcW w:w="3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66D8C9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Are there applications for college, apprenticeships or work in process?</w:t>
            </w:r>
          </w:p>
        </w:tc>
        <w:tc>
          <w:tcPr>
            <w:tcW w:w="115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774D5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4A6DC4C9" w14:textId="77777777" w:rsidR="00E77929" w:rsidRPr="00B028D1" w:rsidRDefault="00E77929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5219"/>
        <w:gridCol w:w="1115"/>
        <w:gridCol w:w="9116"/>
      </w:tblGrid>
      <w:tr w:rsidR="00846C34" w:rsidRPr="00B028D1" w14:paraId="08532971" w14:textId="77777777" w:rsidTr="000F25C2">
        <w:trPr>
          <w:trHeight w:val="699"/>
        </w:trPr>
        <w:tc>
          <w:tcPr>
            <w:tcW w:w="154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704AA15" w14:textId="77777777" w:rsidR="00846C34" w:rsidRPr="00B028D1" w:rsidRDefault="00846C34" w:rsidP="00846C34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Section 10: Target setting and review</w:t>
            </w:r>
          </w:p>
          <w:p w14:paraId="18FDCF1C" w14:textId="77777777" w:rsidR="00846C34" w:rsidRPr="00B028D1" w:rsidRDefault="00846C34" w:rsidP="00846C34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This could cover:</w:t>
            </w:r>
          </w:p>
          <w:p w14:paraId="5BFF12BA" w14:textId="77777777" w:rsidR="00846C34" w:rsidRPr="00B028D1" w:rsidRDefault="00846C34" w:rsidP="000F25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Curriculum</w:t>
            </w:r>
          </w:p>
          <w:p w14:paraId="637E5431" w14:textId="77777777" w:rsidR="00846C34" w:rsidRPr="00B028D1" w:rsidRDefault="00846C34" w:rsidP="000F25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Personal, social and emotional needs</w:t>
            </w:r>
          </w:p>
          <w:p w14:paraId="0070C7DA" w14:textId="77777777" w:rsidR="00846C34" w:rsidRPr="00B028D1" w:rsidRDefault="00846C34" w:rsidP="000F25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Learning needs </w:t>
            </w:r>
          </w:p>
          <w:p w14:paraId="01AFA6D4" w14:textId="77777777" w:rsidR="00846C34" w:rsidRPr="00B028D1" w:rsidRDefault="00846C34" w:rsidP="000F25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Physical and sensory needs</w:t>
            </w:r>
          </w:p>
          <w:p w14:paraId="4A9FC212" w14:textId="77777777" w:rsidR="00846C34" w:rsidRPr="00B028D1" w:rsidRDefault="00846C34" w:rsidP="000F25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Communication and language</w:t>
            </w:r>
          </w:p>
          <w:p w14:paraId="6DE51492" w14:textId="77777777" w:rsidR="00846C34" w:rsidRPr="00B028D1" w:rsidRDefault="00846C34" w:rsidP="000F25C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Wider community and engagement</w:t>
            </w:r>
          </w:p>
        </w:tc>
      </w:tr>
      <w:tr w:rsidR="00846C34" w:rsidRPr="00B028D1" w14:paraId="6D72D4EC" w14:textId="77777777" w:rsidTr="000F25C2">
        <w:trPr>
          <w:trHeight w:val="398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698606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Resource and people responsible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479A4D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Met?</w:t>
            </w: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F75B35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Comments</w:t>
            </w:r>
          </w:p>
        </w:tc>
      </w:tr>
      <w:tr w:rsidR="00846C34" w:rsidRPr="00B028D1" w14:paraId="64C461B8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4550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1.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F757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7FF3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4FACFD9F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C4E1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2.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E14C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2096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25DE4CDA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A284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>3.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F0D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4266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04D0C505" w14:textId="77777777" w:rsidTr="000F25C2">
        <w:trPr>
          <w:trHeight w:val="492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36FC2B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Resource and people responsible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74E792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Met?</w:t>
            </w: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E49FBC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Comments</w:t>
            </w:r>
          </w:p>
        </w:tc>
      </w:tr>
      <w:tr w:rsidR="00846C34" w:rsidRPr="00B028D1" w14:paraId="210753FB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FC80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1.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905E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4622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0D446C8F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7E8E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2.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D42B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5382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49BA4A32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649F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3.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E3DC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15F5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0C9652F8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BD331D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Resource and people responsible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5E95F0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Met?</w:t>
            </w: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AAC6B8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Comments</w:t>
            </w:r>
          </w:p>
        </w:tc>
      </w:tr>
      <w:tr w:rsidR="00846C34" w:rsidRPr="00B028D1" w14:paraId="503FD961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AA90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1.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5889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449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37015C7D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354E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2.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CDBA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0AA0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33BDF4E5" w14:textId="77777777" w:rsidTr="000F25C2">
        <w:trPr>
          <w:trHeight w:val="699"/>
        </w:trPr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025F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3.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E3FB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C7B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846C34" w:rsidRPr="00B028D1" w14:paraId="6096E8B8" w14:textId="77777777" w:rsidTr="000F25C2">
        <w:trPr>
          <w:trHeight w:val="699"/>
        </w:trPr>
        <w:tc>
          <w:tcPr>
            <w:tcW w:w="154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8B28F" w14:textId="77777777" w:rsidR="00846C34" w:rsidRPr="00B028D1" w:rsidRDefault="00846C34" w:rsidP="00846C34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3E95DC1A" w14:textId="77777777" w:rsidR="00846C34" w:rsidRPr="00B028D1" w:rsidRDefault="00846C34" w:rsidP="0028161D">
      <w:pPr>
        <w:rPr>
          <w:rFonts w:ascii="Arial" w:hAnsi="Arial" w:cs="Arial"/>
          <w:lang w:val="en-US" w:eastAsia="en-US"/>
        </w:rPr>
      </w:pPr>
    </w:p>
    <w:p w14:paraId="5AC89068" w14:textId="77777777" w:rsidR="000F25C2" w:rsidRPr="00B028D1" w:rsidRDefault="000F25C2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3064"/>
        <w:gridCol w:w="3401"/>
        <w:gridCol w:w="1212"/>
        <w:gridCol w:w="4540"/>
        <w:gridCol w:w="3233"/>
      </w:tblGrid>
      <w:tr w:rsidR="005E1060" w:rsidRPr="00B028D1" w14:paraId="7F9A18ED" w14:textId="77777777" w:rsidTr="000F25C2">
        <w:trPr>
          <w:trHeight w:val="557"/>
        </w:trPr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2D9D1E24" w14:textId="06C770DF" w:rsidR="005E1060" w:rsidRPr="00B028D1" w:rsidRDefault="005E1060" w:rsidP="005E1060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 xml:space="preserve">Section 11: Pupil </w:t>
            </w:r>
            <w:r w:rsidR="00AC394C">
              <w:rPr>
                <w:rFonts w:ascii="Arial" w:hAnsi="Arial" w:cs="Arial"/>
                <w:b/>
                <w:lang w:eastAsia="en-US"/>
              </w:rPr>
              <w:t>p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remium </w:t>
            </w:r>
            <w:r w:rsidR="00AC394C">
              <w:rPr>
                <w:rFonts w:ascii="Arial" w:hAnsi="Arial" w:cs="Arial"/>
                <w:b/>
                <w:lang w:eastAsia="en-US"/>
              </w:rPr>
              <w:t>p</w:t>
            </w:r>
            <w:r w:rsidRPr="00B028D1">
              <w:rPr>
                <w:rFonts w:ascii="Arial" w:hAnsi="Arial" w:cs="Arial"/>
                <w:b/>
                <w:lang w:eastAsia="en-US"/>
              </w:rPr>
              <w:t>lus</w:t>
            </w:r>
            <w:r w:rsidR="00AC394C">
              <w:rPr>
                <w:rFonts w:ascii="Arial" w:hAnsi="Arial" w:cs="Arial"/>
                <w:b/>
                <w:lang w:eastAsia="en-US"/>
              </w:rPr>
              <w:t xml:space="preserve"> </w:t>
            </w:r>
            <w:r w:rsidR="00AC394C" w:rsidRPr="00B028D1">
              <w:rPr>
                <w:rFonts w:ascii="Arial" w:hAnsi="Arial" w:cs="Arial"/>
                <w:b/>
                <w:lang w:eastAsia="en-US"/>
              </w:rPr>
              <w:t xml:space="preserve">(PP+) </w:t>
            </w:r>
            <w:r w:rsidR="00AC394C">
              <w:rPr>
                <w:rFonts w:ascii="Arial" w:hAnsi="Arial" w:cs="Arial"/>
                <w:b/>
                <w:lang w:eastAsia="en-US"/>
              </w:rPr>
              <w:t>f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unding </w:t>
            </w:r>
            <w:r w:rsidRPr="00B028D1">
              <w:rPr>
                <w:rFonts w:ascii="Arial" w:hAnsi="Arial" w:cs="Arial"/>
                <w:bCs/>
                <w:lang w:eastAsia="en-US"/>
              </w:rPr>
              <w:t>(funding for children previously looked after is paid</w:t>
            </w:r>
            <w:r w:rsidRPr="00B028D1">
              <w:rPr>
                <w:rFonts w:ascii="Arial" w:hAnsi="Arial" w:cs="Arial"/>
                <w:lang w:eastAsia="en-US"/>
              </w:rPr>
              <w:t xml:space="preserve"> directly to </w:t>
            </w:r>
            <w:r w:rsidRPr="00B028D1">
              <w:rPr>
                <w:rFonts w:ascii="Arial" w:hAnsi="Arial" w:cs="Arial"/>
                <w:bCs/>
                <w:lang w:eastAsia="en-US"/>
              </w:rPr>
              <w:t>schools)</w:t>
            </w:r>
          </w:p>
        </w:tc>
      </w:tr>
      <w:tr w:rsidR="005E1060" w:rsidRPr="00B028D1" w14:paraId="230C2B7E" w14:textId="77777777" w:rsidTr="000F25C2">
        <w:trPr>
          <w:trHeight w:val="557"/>
        </w:trPr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vAlign w:val="center"/>
            <w:hideMark/>
          </w:tcPr>
          <w:p w14:paraId="55BB31BC" w14:textId="67976288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The amount of pupil premium plus available for children previously looked after is £2,530 (23/24 financial year).</w:t>
            </w:r>
          </w:p>
          <w:p w14:paraId="096FDA08" w14:textId="215C09A6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Referral to the </w:t>
            </w:r>
            <w:r w:rsidR="00AC394C">
              <w:rPr>
                <w:rFonts w:ascii="Arial" w:hAnsi="Arial" w:cs="Arial"/>
                <w:b/>
                <w:lang w:eastAsia="en-US"/>
              </w:rPr>
              <w:t>a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doption and </w:t>
            </w:r>
            <w:r w:rsidR="00AC394C">
              <w:rPr>
                <w:rFonts w:ascii="Arial" w:hAnsi="Arial" w:cs="Arial"/>
                <w:b/>
                <w:lang w:eastAsia="en-US"/>
              </w:rPr>
              <w:t>s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pecial </w:t>
            </w:r>
            <w:r w:rsidR="00AC394C">
              <w:rPr>
                <w:rFonts w:ascii="Arial" w:hAnsi="Arial" w:cs="Arial"/>
                <w:b/>
                <w:lang w:eastAsia="en-US"/>
              </w:rPr>
              <w:t>g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uardian support fund needed? Y/N </w:t>
            </w:r>
            <w:r w:rsidRPr="00B028D1">
              <w:rPr>
                <w:rFonts w:ascii="Arial" w:hAnsi="Arial" w:cs="Arial"/>
                <w:lang w:eastAsia="en-US"/>
              </w:rPr>
              <w:t xml:space="preserve"> </w:t>
            </w:r>
            <w:hyperlink r:id="rId11" w:anchor="Maximum%20Funding%20Allocations%20For%20Each%20Child" w:history="1">
              <w:r w:rsidRPr="00B028D1">
                <w:rPr>
                  <w:rStyle w:val="Hyperlink"/>
                  <w:rFonts w:ascii="Arial" w:hAnsi="Arial" w:cs="Arial"/>
                  <w:color w:val="FFFFFF" w:themeColor="background1"/>
                  <w:lang w:eastAsia="en-US"/>
                </w:rPr>
                <w:t>Adoption support fund (ASF) - GOV.UK (www.gov.uk)</w:t>
              </w:r>
            </w:hyperlink>
          </w:p>
        </w:tc>
      </w:tr>
      <w:tr w:rsidR="005E1060" w:rsidRPr="00B028D1" w14:paraId="486C30F2" w14:textId="77777777" w:rsidTr="000F25C2">
        <w:trPr>
          <w:trHeight w:val="699"/>
        </w:trPr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ED384C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Learning barriers Identified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9585F0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Intervention identified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402938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PPP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7A2BCD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What changes are you expecting to see?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EF2506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Feedback</w:t>
            </w:r>
          </w:p>
        </w:tc>
      </w:tr>
      <w:tr w:rsidR="005E1060" w:rsidRPr="00B028D1" w14:paraId="1EBC2195" w14:textId="77777777">
        <w:trPr>
          <w:trHeight w:val="699"/>
        </w:trPr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7E9D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50E9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C87E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7F69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BFBB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5E1060" w:rsidRPr="00B028D1" w14:paraId="1E6BE929" w14:textId="77777777">
        <w:trPr>
          <w:trHeight w:val="699"/>
        </w:trPr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10E5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EAC5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6FA5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CBE2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66C1" w14:textId="77777777" w:rsidR="005E1060" w:rsidRPr="00B028D1" w:rsidRDefault="005E1060" w:rsidP="005E1060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141B5EE7" w14:textId="77777777" w:rsidR="00074AB5" w:rsidRPr="00B028D1" w:rsidRDefault="00074AB5" w:rsidP="0028161D">
      <w:pPr>
        <w:rPr>
          <w:rFonts w:ascii="Arial" w:hAnsi="Arial" w:cs="Arial"/>
          <w:sz w:val="2"/>
          <w:szCs w:val="2"/>
          <w:lang w:val="en-US" w:eastAsia="en-US"/>
        </w:rPr>
      </w:pPr>
    </w:p>
    <w:tbl>
      <w:tblPr>
        <w:tblStyle w:val="TableGrid"/>
        <w:tblpPr w:leftFromText="180" w:rightFromText="180" w:vertAnchor="text" w:horzAnchor="margin" w:tblpX="-10" w:tblpY="200"/>
        <w:tblW w:w="0" w:type="auto"/>
        <w:tblLook w:val="04A0" w:firstRow="1" w:lastRow="0" w:firstColumn="1" w:lastColumn="0" w:noHBand="0" w:noVBand="1"/>
      </w:tblPr>
      <w:tblGrid>
        <w:gridCol w:w="4709"/>
        <w:gridCol w:w="3230"/>
        <w:gridCol w:w="1979"/>
        <w:gridCol w:w="2561"/>
        <w:gridCol w:w="2833"/>
      </w:tblGrid>
      <w:tr w:rsidR="00074AB5" w:rsidRPr="00B028D1" w14:paraId="383A1CA3" w14:textId="77777777" w:rsidTr="00B028D1">
        <w:trPr>
          <w:trHeight w:val="279"/>
        </w:trPr>
        <w:tc>
          <w:tcPr>
            <w:tcW w:w="15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8B59FEB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Section 12: Actions and sign off review  </w:t>
            </w:r>
          </w:p>
          <w:p w14:paraId="7AC4D8B4" w14:textId="77777777" w:rsidR="00074AB5" w:rsidRPr="00B028D1" w:rsidRDefault="00074AB5" w:rsidP="00074AB5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 xml:space="preserve">Are further assessments required for the child? </w:t>
            </w:r>
          </w:p>
          <w:p w14:paraId="6CBA6587" w14:textId="77777777" w:rsidR="00074AB5" w:rsidRPr="00B028D1" w:rsidRDefault="00074AB5" w:rsidP="00074AB5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 xml:space="preserve">Is training required to upskill school staff? </w:t>
            </w:r>
          </w:p>
          <w:p w14:paraId="45D5DADD" w14:textId="77777777" w:rsidR="00074AB5" w:rsidRPr="00B028D1" w:rsidRDefault="00074AB5" w:rsidP="00074AB5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Add to actions if required</w:t>
            </w:r>
          </w:p>
        </w:tc>
      </w:tr>
      <w:tr w:rsidR="00074AB5" w:rsidRPr="00B028D1" w14:paraId="7BFD6978" w14:textId="77777777" w:rsidTr="00B028D1">
        <w:trPr>
          <w:trHeight w:val="279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697694" w14:textId="68E9C70A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Previous </w:t>
            </w:r>
            <w:r w:rsidR="00AC394C">
              <w:rPr>
                <w:rFonts w:ascii="Arial" w:hAnsi="Arial" w:cs="Arial"/>
                <w:b/>
                <w:lang w:eastAsia="en-US"/>
              </w:rPr>
              <w:t>a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ctions </w:t>
            </w: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F6CBAD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Outcome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F0A9BA" w14:textId="02DDD24B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By </w:t>
            </w:r>
            <w:r w:rsidR="00AC394C">
              <w:rPr>
                <w:rFonts w:ascii="Arial" w:hAnsi="Arial" w:cs="Arial"/>
                <w:b/>
                <w:lang w:eastAsia="en-US"/>
              </w:rPr>
              <w:t>w</w:t>
            </w:r>
            <w:r w:rsidRPr="00B028D1">
              <w:rPr>
                <w:rFonts w:ascii="Arial" w:hAnsi="Arial" w:cs="Arial"/>
                <w:b/>
                <w:lang w:eastAsia="en-US"/>
              </w:rPr>
              <w:t>hom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AC2468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Completed/comment </w:t>
            </w:r>
          </w:p>
        </w:tc>
      </w:tr>
      <w:tr w:rsidR="00074AB5" w:rsidRPr="00B028D1" w14:paraId="78ACAD0E" w14:textId="77777777">
        <w:trPr>
          <w:trHeight w:val="279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ACC9C" w14:textId="77777777" w:rsidR="00074AB5" w:rsidRPr="00B028D1" w:rsidRDefault="00074AB5" w:rsidP="00B028D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lang w:eastAsia="en-US"/>
              </w:rPr>
            </w:pPr>
          </w:p>
          <w:p w14:paraId="43C40992" w14:textId="77777777" w:rsidR="00B028D1" w:rsidRPr="00B028D1" w:rsidRDefault="00B028D1" w:rsidP="00B028D1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FEBF2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B8ED0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28A9E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74AB5" w:rsidRPr="00B028D1" w14:paraId="559F12E8" w14:textId="77777777" w:rsidTr="00B028D1">
        <w:trPr>
          <w:trHeight w:val="279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77F43D" w14:textId="34358B4B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 xml:space="preserve">New </w:t>
            </w:r>
            <w:r w:rsidR="00AC394C">
              <w:rPr>
                <w:rFonts w:ascii="Arial" w:hAnsi="Arial" w:cs="Arial"/>
                <w:b/>
                <w:lang w:eastAsia="en-US"/>
              </w:rPr>
              <w:t>a</w:t>
            </w:r>
            <w:r w:rsidRPr="00B028D1">
              <w:rPr>
                <w:rFonts w:ascii="Arial" w:hAnsi="Arial" w:cs="Arial"/>
                <w:b/>
                <w:lang w:eastAsia="en-US"/>
              </w:rPr>
              <w:t xml:space="preserve">ctions </w:t>
            </w: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E18F44" w14:textId="252CE7CD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Expected </w:t>
            </w:r>
            <w:r w:rsidR="00AC394C">
              <w:rPr>
                <w:rFonts w:ascii="Arial" w:hAnsi="Arial" w:cs="Arial"/>
                <w:b/>
                <w:lang w:eastAsia="en-US"/>
              </w:rPr>
              <w:t>o</w:t>
            </w:r>
            <w:r w:rsidRPr="00B028D1">
              <w:rPr>
                <w:rFonts w:ascii="Arial" w:hAnsi="Arial" w:cs="Arial"/>
                <w:b/>
                <w:lang w:eastAsia="en-US"/>
              </w:rPr>
              <w:t>utcome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420C02" w14:textId="1F572F6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By </w:t>
            </w:r>
            <w:r w:rsidR="00AC394C">
              <w:rPr>
                <w:rFonts w:ascii="Arial" w:hAnsi="Arial" w:cs="Arial"/>
                <w:b/>
                <w:lang w:eastAsia="en-US"/>
              </w:rPr>
              <w:t>w</w:t>
            </w:r>
            <w:r w:rsidRPr="00B028D1">
              <w:rPr>
                <w:rFonts w:ascii="Arial" w:hAnsi="Arial" w:cs="Arial"/>
                <w:b/>
                <w:lang w:eastAsia="en-US"/>
              </w:rPr>
              <w:t>hom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D35635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Due</w:t>
            </w:r>
          </w:p>
        </w:tc>
      </w:tr>
      <w:tr w:rsidR="00074AB5" w:rsidRPr="00B028D1" w14:paraId="3EE93CF8" w14:textId="77777777">
        <w:trPr>
          <w:trHeight w:val="279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0A1CF" w14:textId="77777777" w:rsidR="00074AB5" w:rsidRPr="00B028D1" w:rsidRDefault="00074AB5" w:rsidP="00B028D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lang w:eastAsia="en-US"/>
              </w:rPr>
            </w:pPr>
          </w:p>
          <w:p w14:paraId="52A53E73" w14:textId="77777777" w:rsidR="00B028D1" w:rsidRPr="00B028D1" w:rsidRDefault="00B028D1" w:rsidP="00B028D1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99865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833A2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198A1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74AB5" w:rsidRPr="00B028D1" w14:paraId="51ADA7AC" w14:textId="77777777" w:rsidTr="00B028D1">
        <w:trPr>
          <w:trHeight w:val="279"/>
        </w:trPr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D4BFD3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Completed and agreed by: 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CFD14D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Signature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9D5408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Date</w:t>
            </w:r>
          </w:p>
        </w:tc>
      </w:tr>
      <w:tr w:rsidR="00074AB5" w:rsidRPr="00B028D1" w14:paraId="733212BE" w14:textId="77777777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5990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Child / young person: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A841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8F45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74AB5" w:rsidRPr="00B028D1" w14:paraId="0A1BB980" w14:textId="77777777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0A91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Parent / guardian: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D24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5092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74AB5" w:rsidRPr="00B028D1" w14:paraId="728249C8" w14:textId="77777777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0969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School representative (please state role):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FDE7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AF5" w14:textId="77777777" w:rsidR="00074AB5" w:rsidRPr="00B028D1" w:rsidRDefault="00074AB5" w:rsidP="00074AB5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74AB5" w:rsidRPr="00B028D1" w14:paraId="4C48C69D" w14:textId="77777777" w:rsidTr="00B028D1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556104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Next meeting location: 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778488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Date: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244A72" w14:textId="77777777" w:rsidR="00074AB5" w:rsidRPr="00B028D1" w:rsidRDefault="00074AB5" w:rsidP="00074AB5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Time:</w:t>
            </w:r>
          </w:p>
        </w:tc>
      </w:tr>
    </w:tbl>
    <w:p w14:paraId="23B352A8" w14:textId="77777777" w:rsidR="00074AB5" w:rsidRPr="00B028D1" w:rsidRDefault="00074AB5" w:rsidP="0028161D">
      <w:pPr>
        <w:rPr>
          <w:rFonts w:ascii="Arial" w:hAnsi="Arial" w:cs="Arial"/>
          <w:lang w:val="en-US" w:eastAsia="en-US"/>
        </w:rPr>
      </w:pPr>
    </w:p>
    <w:sectPr w:rsidR="00074AB5" w:rsidRPr="00B028D1" w:rsidSect="0064288F">
      <w:headerReference w:type="default" r:id="rId12"/>
      <w:footerReference w:type="default" r:id="rId13"/>
      <w:pgSz w:w="16838" w:h="11906" w:orient="landscape"/>
      <w:pgMar w:top="2268" w:right="851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4BC7E8" w14:textId="77777777" w:rsidR="00A05933" w:rsidRDefault="00A05933" w:rsidP="00303A96">
      <w:pPr>
        <w:spacing w:after="0" w:line="240" w:lineRule="auto"/>
      </w:pPr>
      <w:r>
        <w:separator/>
      </w:r>
    </w:p>
  </w:endnote>
  <w:endnote w:type="continuationSeparator" w:id="0">
    <w:p w14:paraId="4FEC4D98" w14:textId="77777777" w:rsidR="00A05933" w:rsidRDefault="00A05933" w:rsidP="0030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DFC72" w14:textId="6E7636B6" w:rsidR="00303A96" w:rsidRPr="009429D6" w:rsidRDefault="009429D6" w:rsidP="007D0536">
    <w:pPr>
      <w:pStyle w:val="Footer"/>
      <w:rPr>
        <w:rFonts w:cs="Arial"/>
        <w:sz w:val="20"/>
        <w:szCs w:val="20"/>
      </w:rPr>
    </w:pPr>
    <w:r w:rsidRPr="00B028D1">
      <w:rPr>
        <w:rFonts w:ascii="Arial" w:hAnsi="Arial" w:cs="Arial"/>
        <w:sz w:val="20"/>
        <w:szCs w:val="20"/>
      </w:rPr>
      <w:t xml:space="preserve">Reading Borough Council | </w:t>
    </w:r>
    <w:r w:rsidR="00B028D1" w:rsidRPr="00B028D1">
      <w:rPr>
        <w:rFonts w:ascii="Arial" w:hAnsi="Arial" w:cs="Arial"/>
        <w:sz w:val="20"/>
        <w:szCs w:val="20"/>
      </w:rPr>
      <w:t>Secondary ECPA</w:t>
    </w:r>
    <w:r w:rsidRPr="00B028D1">
      <w:rPr>
        <w:rFonts w:ascii="Arial" w:hAnsi="Arial" w:cs="Arial"/>
        <w:sz w:val="20"/>
        <w:szCs w:val="20"/>
      </w:rPr>
      <w:t xml:space="preserve"> | </w:t>
    </w:r>
    <w:r w:rsidR="00B028D1" w:rsidRPr="00B028D1">
      <w:rPr>
        <w:rFonts w:ascii="Arial" w:hAnsi="Arial" w:cs="Arial"/>
        <w:sz w:val="20"/>
        <w:szCs w:val="20"/>
      </w:rPr>
      <w:t>August 2026</w:t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657478">
      <w:rPr>
        <w:rFonts w:cs="Arial"/>
        <w:sz w:val="20"/>
        <w:szCs w:val="20"/>
      </w:rPr>
      <w:tab/>
    </w:r>
    <w:r w:rsidR="007D0536">
      <w:rPr>
        <w:rFonts w:cs="Arial"/>
        <w:sz w:val="20"/>
        <w:szCs w:val="20"/>
      </w:rPr>
      <w:t xml:space="preserve">   </w:t>
    </w:r>
    <w:r w:rsidR="00657478" w:rsidRPr="00657478">
      <w:rPr>
        <w:rFonts w:cs="Arial"/>
        <w:sz w:val="20"/>
        <w:szCs w:val="20"/>
      </w:rPr>
      <w:fldChar w:fldCharType="begin"/>
    </w:r>
    <w:r w:rsidR="00657478" w:rsidRPr="00657478">
      <w:rPr>
        <w:rFonts w:cs="Arial"/>
        <w:sz w:val="20"/>
        <w:szCs w:val="20"/>
      </w:rPr>
      <w:instrText xml:space="preserve"> PAGE   \* MERGEFORMAT </w:instrText>
    </w:r>
    <w:r w:rsidR="00657478" w:rsidRPr="00657478">
      <w:rPr>
        <w:rFonts w:cs="Arial"/>
        <w:sz w:val="20"/>
        <w:szCs w:val="20"/>
      </w:rPr>
      <w:fldChar w:fldCharType="separate"/>
    </w:r>
    <w:r w:rsidR="00657478" w:rsidRPr="00657478">
      <w:rPr>
        <w:rFonts w:cs="Arial"/>
        <w:noProof/>
        <w:sz w:val="20"/>
        <w:szCs w:val="20"/>
      </w:rPr>
      <w:t>1</w:t>
    </w:r>
    <w:r w:rsidR="00657478" w:rsidRPr="00657478">
      <w:rPr>
        <w:rFonts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038B8B" w14:textId="77777777" w:rsidR="00A05933" w:rsidRDefault="00A05933" w:rsidP="00303A96">
      <w:pPr>
        <w:spacing w:after="0" w:line="240" w:lineRule="auto"/>
      </w:pPr>
      <w:r>
        <w:separator/>
      </w:r>
    </w:p>
  </w:footnote>
  <w:footnote w:type="continuationSeparator" w:id="0">
    <w:p w14:paraId="77FB3D9E" w14:textId="77777777" w:rsidR="00A05933" w:rsidRDefault="00A05933" w:rsidP="00303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2C057B" w14:textId="14D0D90C" w:rsidR="00303A96" w:rsidRDefault="007D0536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3CA683" wp14:editId="4BA4BC34">
          <wp:simplePos x="0" y="0"/>
          <wp:positionH relativeFrom="column">
            <wp:posOffset>6720840</wp:posOffset>
          </wp:positionH>
          <wp:positionV relativeFrom="paragraph">
            <wp:posOffset>-303530</wp:posOffset>
          </wp:positionV>
          <wp:extent cx="3231486" cy="983933"/>
          <wp:effectExtent l="0" t="0" r="0" b="0"/>
          <wp:wrapNone/>
          <wp:docPr id="949684348" name="Picture 4">
            <a:extLst xmlns:a="http://schemas.openxmlformats.org/drawingml/2006/main">
              <a:ext uri="{FF2B5EF4-FFF2-40B4-BE49-F238E27FC236}">
                <a16:creationId xmlns:a16="http://schemas.microsoft.com/office/drawing/2014/main" id="{43A7B50B-25AC-45FD-091C-D2525C7212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84348" name="Picture 4">
                    <a:extLst>
                      <a:ext uri="{FF2B5EF4-FFF2-40B4-BE49-F238E27FC236}">
                        <a16:creationId xmlns:a16="http://schemas.microsoft.com/office/drawing/2014/main" id="{43A7B50B-25AC-45FD-091C-D2525C72126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1486" cy="983933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3656B7" wp14:editId="57683EE2">
              <wp:simplePos x="0" y="0"/>
              <wp:positionH relativeFrom="page">
                <wp:align>right</wp:align>
              </wp:positionH>
              <wp:positionV relativeFrom="paragraph">
                <wp:posOffset>-476094</wp:posOffset>
              </wp:positionV>
              <wp:extent cx="10687050" cy="1347470"/>
              <wp:effectExtent l="0" t="0" r="0" b="5080"/>
              <wp:wrapNone/>
              <wp:docPr id="6" name="Rectangle 5">
                <a:extLst xmlns:a="http://schemas.openxmlformats.org/drawingml/2006/main">
                  <a:ext uri="{FF2B5EF4-FFF2-40B4-BE49-F238E27FC236}">
                    <a16:creationId xmlns:a16="http://schemas.microsoft.com/office/drawing/2014/main" id="{DA596A86-FEB8-948A-BBCD-B8460C527DF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87050" cy="1347470"/>
                      </a:xfrm>
                      <a:prstGeom prst="rect">
                        <a:avLst/>
                      </a:prstGeom>
                      <a:solidFill>
                        <a:srgbClr val="511C4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A88A2E" w14:textId="77777777" w:rsidR="00303A96" w:rsidRDefault="00303A96" w:rsidP="00303A96"/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53656B7" id="Rectangle 5" o:spid="_x0000_s1027" style="position:absolute;margin-left:790.3pt;margin-top:-37.5pt;width:841.5pt;height:106.1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" fillcolor="#511c4e" stroked="f" strokeweight="1pt">
              <v:textbox>
                <w:txbxContent>
                  <w:p w14:paraId="0CA88A2E" w14:textId="77777777" w:rsidR="00303A96" w:rsidRDefault="00303A96" w:rsidP="00303A96"/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2C7257C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8FE1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FE037B"/>
    <w:multiLevelType w:val="hybridMultilevel"/>
    <w:tmpl w:val="4C70E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B72A86"/>
    <w:multiLevelType w:val="hybridMultilevel"/>
    <w:tmpl w:val="27F08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050B4"/>
    <w:multiLevelType w:val="hybridMultilevel"/>
    <w:tmpl w:val="B5785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12304"/>
    <w:multiLevelType w:val="hybridMultilevel"/>
    <w:tmpl w:val="F8129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951FF"/>
    <w:multiLevelType w:val="hybridMultilevel"/>
    <w:tmpl w:val="BF9EC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53CC9"/>
    <w:multiLevelType w:val="hybridMultilevel"/>
    <w:tmpl w:val="28CEE5CC"/>
    <w:lvl w:ilvl="0" w:tplc="88FEF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170D4"/>
    <w:multiLevelType w:val="hybridMultilevel"/>
    <w:tmpl w:val="29808DFC"/>
    <w:lvl w:ilvl="0" w:tplc="9C68A9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87467C"/>
    <w:multiLevelType w:val="hybridMultilevel"/>
    <w:tmpl w:val="9894C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122B6"/>
    <w:multiLevelType w:val="hybridMultilevel"/>
    <w:tmpl w:val="D7C05C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960062">
    <w:abstractNumId w:val="1"/>
  </w:num>
  <w:num w:numId="2" w16cid:durableId="412512259">
    <w:abstractNumId w:val="0"/>
  </w:num>
  <w:num w:numId="3" w16cid:durableId="319896066">
    <w:abstractNumId w:val="2"/>
  </w:num>
  <w:num w:numId="4" w16cid:durableId="1811943494">
    <w:abstractNumId w:val="2"/>
  </w:num>
  <w:num w:numId="5" w16cid:durableId="1704360129">
    <w:abstractNumId w:val="10"/>
  </w:num>
  <w:num w:numId="6" w16cid:durableId="1438789947">
    <w:abstractNumId w:val="8"/>
  </w:num>
  <w:num w:numId="7" w16cid:durableId="788088616">
    <w:abstractNumId w:val="7"/>
  </w:num>
  <w:num w:numId="8" w16cid:durableId="272591203">
    <w:abstractNumId w:val="6"/>
  </w:num>
  <w:num w:numId="9" w16cid:durableId="1715959841">
    <w:abstractNumId w:val="9"/>
  </w:num>
  <w:num w:numId="10" w16cid:durableId="458063397">
    <w:abstractNumId w:val="4"/>
  </w:num>
  <w:num w:numId="11" w16cid:durableId="897517459">
    <w:abstractNumId w:val="5"/>
  </w:num>
  <w:num w:numId="12" w16cid:durableId="56171745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36"/>
    <w:rsid w:val="000536B1"/>
    <w:rsid w:val="00057AD4"/>
    <w:rsid w:val="00074AB5"/>
    <w:rsid w:val="00081DC5"/>
    <w:rsid w:val="000B1C96"/>
    <w:rsid w:val="000C377A"/>
    <w:rsid w:val="000D1700"/>
    <w:rsid w:val="000E172C"/>
    <w:rsid w:val="000F25C2"/>
    <w:rsid w:val="000F2687"/>
    <w:rsid w:val="00104DF2"/>
    <w:rsid w:val="00175EBD"/>
    <w:rsid w:val="001C382F"/>
    <w:rsid w:val="001E5B81"/>
    <w:rsid w:val="001E678A"/>
    <w:rsid w:val="002117C9"/>
    <w:rsid w:val="002441E4"/>
    <w:rsid w:val="00253C98"/>
    <w:rsid w:val="0028161D"/>
    <w:rsid w:val="002A4A4D"/>
    <w:rsid w:val="002B6585"/>
    <w:rsid w:val="002E7BEA"/>
    <w:rsid w:val="00303A96"/>
    <w:rsid w:val="0032025C"/>
    <w:rsid w:val="003F29BD"/>
    <w:rsid w:val="00412C28"/>
    <w:rsid w:val="004330FD"/>
    <w:rsid w:val="00436EBC"/>
    <w:rsid w:val="00443805"/>
    <w:rsid w:val="004816D5"/>
    <w:rsid w:val="00491427"/>
    <w:rsid w:val="0049163E"/>
    <w:rsid w:val="004B7DBC"/>
    <w:rsid w:val="004D7AA8"/>
    <w:rsid w:val="00546363"/>
    <w:rsid w:val="00595C19"/>
    <w:rsid w:val="005E1060"/>
    <w:rsid w:val="00600BEC"/>
    <w:rsid w:val="0064288F"/>
    <w:rsid w:val="006533C0"/>
    <w:rsid w:val="00657478"/>
    <w:rsid w:val="00667AED"/>
    <w:rsid w:val="006C1119"/>
    <w:rsid w:val="006D42CA"/>
    <w:rsid w:val="006D7F0E"/>
    <w:rsid w:val="006E4562"/>
    <w:rsid w:val="00716664"/>
    <w:rsid w:val="00767A85"/>
    <w:rsid w:val="007A301D"/>
    <w:rsid w:val="007A3E7C"/>
    <w:rsid w:val="007D0536"/>
    <w:rsid w:val="007E1ACD"/>
    <w:rsid w:val="00807198"/>
    <w:rsid w:val="008127F5"/>
    <w:rsid w:val="00846C34"/>
    <w:rsid w:val="0086128C"/>
    <w:rsid w:val="008975D2"/>
    <w:rsid w:val="00917F80"/>
    <w:rsid w:val="009429D6"/>
    <w:rsid w:val="009478D6"/>
    <w:rsid w:val="00960AB6"/>
    <w:rsid w:val="009758B4"/>
    <w:rsid w:val="00A039C8"/>
    <w:rsid w:val="00A05933"/>
    <w:rsid w:val="00A239D3"/>
    <w:rsid w:val="00AA041D"/>
    <w:rsid w:val="00AC394C"/>
    <w:rsid w:val="00AC7AFB"/>
    <w:rsid w:val="00B028D1"/>
    <w:rsid w:val="00B20D53"/>
    <w:rsid w:val="00B30B0C"/>
    <w:rsid w:val="00B90145"/>
    <w:rsid w:val="00B9288F"/>
    <w:rsid w:val="00B92C30"/>
    <w:rsid w:val="00BA3B24"/>
    <w:rsid w:val="00BB5044"/>
    <w:rsid w:val="00BC4702"/>
    <w:rsid w:val="00BC5CBC"/>
    <w:rsid w:val="00BD256D"/>
    <w:rsid w:val="00BE5A69"/>
    <w:rsid w:val="00C17FEB"/>
    <w:rsid w:val="00C571CF"/>
    <w:rsid w:val="00CC4299"/>
    <w:rsid w:val="00D53BB3"/>
    <w:rsid w:val="00D946B7"/>
    <w:rsid w:val="00DA7DF7"/>
    <w:rsid w:val="00DB023B"/>
    <w:rsid w:val="00DB5A2E"/>
    <w:rsid w:val="00DD2CAF"/>
    <w:rsid w:val="00DE76F5"/>
    <w:rsid w:val="00DF3831"/>
    <w:rsid w:val="00DF7419"/>
    <w:rsid w:val="00E06EE6"/>
    <w:rsid w:val="00E7276C"/>
    <w:rsid w:val="00E73453"/>
    <w:rsid w:val="00E77929"/>
    <w:rsid w:val="00EA4348"/>
    <w:rsid w:val="00EA79B6"/>
    <w:rsid w:val="00F33DAE"/>
    <w:rsid w:val="00FE32CB"/>
    <w:rsid w:val="00FE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C42B89"/>
  <w15:chartTrackingRefBased/>
  <w15:docId w15:val="{DF90C914-E729-45AC-BD7C-4FA1A732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ACD"/>
    <w:pPr>
      <w:spacing w:after="200" w:line="276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C5CBC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6"/>
      <w:szCs w:val="40"/>
    </w:rPr>
  </w:style>
  <w:style w:type="paragraph" w:styleId="Heading2">
    <w:name w:val="heading 2"/>
    <w:aliases w:val="Subtitle and Section headers"/>
    <w:basedOn w:val="Normal"/>
    <w:next w:val="Normal"/>
    <w:link w:val="Heading2Char"/>
    <w:uiPriority w:val="9"/>
    <w:unhideWhenUsed/>
    <w:qFormat/>
    <w:rsid w:val="00BC5CBC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03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03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C5CBC"/>
    <w:rPr>
      <w:rFonts w:ascii="Arial" w:eastAsiaTheme="majorEastAsia" w:hAnsi="Arial" w:cstheme="majorBidi"/>
      <w:b/>
      <w:color w:val="000000" w:themeColor="text1"/>
      <w:kern w:val="0"/>
      <w:sz w:val="36"/>
      <w:szCs w:val="40"/>
      <w:lang w:val="en-US"/>
      <w14:ligatures w14:val="none"/>
    </w:rPr>
  </w:style>
  <w:style w:type="character" w:customStyle="1" w:styleId="Heading2Char">
    <w:name w:val="Heading 2 Char"/>
    <w:aliases w:val="Subtitle and Section headers Char"/>
    <w:basedOn w:val="DefaultParagraphFont"/>
    <w:link w:val="Heading2"/>
    <w:uiPriority w:val="9"/>
    <w:rsid w:val="00BC5CBC"/>
    <w:rPr>
      <w:rFonts w:ascii="Arial" w:eastAsiaTheme="majorEastAsia" w:hAnsi="Arial" w:cstheme="majorBidi"/>
      <w:b/>
      <w:color w:val="000000" w:themeColor="text1"/>
      <w:kern w:val="0"/>
      <w:sz w:val="28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3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303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Classification"/>
    <w:basedOn w:val="Normal"/>
    <w:next w:val="Normal"/>
    <w:link w:val="SubtitleChar"/>
    <w:uiPriority w:val="11"/>
    <w:qFormat/>
    <w:rsid w:val="00303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aliases w:val="Classification Char"/>
    <w:basedOn w:val="DefaultParagraphFont"/>
    <w:link w:val="Subtitle"/>
    <w:uiPriority w:val="11"/>
    <w:rsid w:val="00303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A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96"/>
  </w:style>
  <w:style w:type="paragraph" w:styleId="Footer">
    <w:name w:val="footer"/>
    <w:basedOn w:val="Normal"/>
    <w:link w:val="FooterChar"/>
    <w:uiPriority w:val="99"/>
    <w:unhideWhenUsed/>
    <w:rsid w:val="0030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96"/>
  </w:style>
  <w:style w:type="paragraph" w:styleId="ListBullet">
    <w:name w:val="List Bullet"/>
    <w:basedOn w:val="Normal"/>
    <w:uiPriority w:val="99"/>
    <w:unhideWhenUsed/>
    <w:rsid w:val="004D7AA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D7AA8"/>
    <w:pPr>
      <w:numPr>
        <w:numId w:val="2"/>
      </w:numPr>
      <w:contextualSpacing/>
    </w:pPr>
  </w:style>
  <w:style w:type="table" w:styleId="TableGrid">
    <w:name w:val="Table Grid"/>
    <w:basedOn w:val="TableNormal"/>
    <w:uiPriority w:val="39"/>
    <w:rsid w:val="00253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C5CBC"/>
    <w:pPr>
      <w:spacing w:after="0" w:line="240" w:lineRule="auto"/>
    </w:pPr>
    <w:rPr>
      <w:rFonts w:ascii="Arial" w:eastAsiaTheme="minorEastAsia" w:hAnsi="Arial"/>
      <w:kern w:val="0"/>
      <w:szCs w:val="22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D53BB3"/>
    <w:rPr>
      <w:i/>
      <w:iCs/>
    </w:rPr>
  </w:style>
  <w:style w:type="paragraph" w:customStyle="1" w:styleId="ContentsHeading">
    <w:name w:val="Contents Heading"/>
    <w:qFormat/>
    <w:rsid w:val="00D53BB3"/>
    <w:rPr>
      <w:rFonts w:ascii="Arial" w:eastAsiaTheme="majorEastAsia" w:hAnsi="Arial" w:cstheme="majorBidi"/>
      <w:color w:val="000000" w:themeColor="text1"/>
      <w:kern w:val="0"/>
      <w:sz w:val="28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1666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1666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7166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1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adoption-support-fund-as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ugLis\OneDrive%20-%20reading.gov.uk\Desktop\RBC_DOCS%20Report_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F689C6AC43F4E8D5B0F593C8C529A" ma:contentTypeVersion="13" ma:contentTypeDescription="Create a new document." ma:contentTypeScope="" ma:versionID="2fc2ba961563bf5ac8250b9f4f4f6ef8">
  <xsd:schema xmlns:xsd="http://www.w3.org/2001/XMLSchema" xmlns:xs="http://www.w3.org/2001/XMLSchema" xmlns:p="http://schemas.microsoft.com/office/2006/metadata/properties" xmlns:ns2="e2eac860-f221-4313-b525-7d81993706fd" xmlns:ns3="10adc552-6860-4bf7-af83-b0ff77fe47c5" targetNamespace="http://schemas.microsoft.com/office/2006/metadata/properties" ma:root="true" ma:fieldsID="a2efc5d395fa30b9b2a8bfdf045824e1" ns2:_="" ns3:_="">
    <xsd:import namespace="e2eac860-f221-4313-b525-7d81993706fd"/>
    <xsd:import namespace="10adc552-6860-4bf7-af83-b0ff77fe4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haringLink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ac860-f221-4313-b525-7d8199370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ingLink" ma:index="12" nillable="true" ma:displayName="SharingLink" ma:format="Hyperlink" ma:internalName="Sharing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dc552-6860-4bf7-af83-b0ff77fe47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a52fa2-d95b-4b27-ad0b-4db742313e3f}" ma:internalName="TaxCatchAll" ma:showField="CatchAllData" ma:web="10adc552-6860-4bf7-af83-b0ff77fe47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eac860-f221-4313-b525-7d81993706fd">
      <Terms xmlns="http://schemas.microsoft.com/office/infopath/2007/PartnerControls"/>
    </lcf76f155ced4ddcb4097134ff3c332f>
    <SharingLink xmlns="e2eac860-f221-4313-b525-7d81993706fd">
      <Url xsi:nil="true"/>
      <Description xsi:nil="true"/>
    </SharingLink>
    <TaxCatchAll xmlns="10adc552-6860-4bf7-af83-b0ff77fe47c5" xsi:nil="true"/>
  </documentManagement>
</p:properties>
</file>

<file path=customXml/itemProps1.xml><?xml version="1.0" encoding="utf-8"?>
<ds:datastoreItem xmlns:ds="http://schemas.openxmlformats.org/officeDocument/2006/customXml" ds:itemID="{430D4B11-50D0-4601-A437-EE349276D7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DF37A-EB13-44B3-81CC-F95C43264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ac860-f221-4313-b525-7d81993706fd"/>
    <ds:schemaRef ds:uri="10adc552-6860-4bf7-af83-b0ff77fe4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061CB8-0AF7-483B-911D-433E7ED7E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5C1F91-F4D8-43F3-9FE3-03E392C712C0}">
  <ds:schemaRefs>
    <ds:schemaRef ds:uri="http://schemas.microsoft.com/office/2006/metadata/properties"/>
    <ds:schemaRef ds:uri="http://schemas.microsoft.com/office/infopath/2007/PartnerControls"/>
    <ds:schemaRef ds:uri="e2eac860-f221-4313-b525-7d81993706fd"/>
    <ds:schemaRef ds:uri="10adc552-6860-4bf7-af83-b0ff77fe47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C:\Users\VougLis\OneDrive - reading.gov.uk\Desktop\RBC_DOCS Report_Policy Template.dotx</Template>
  <TotalTime>16</TotalTime>
  <Pages>11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Vought, Lisa</dc:creator>
  <cp:keywords/>
  <dc:description/>
  <cp:lastModifiedBy>Fortgang, Helen</cp:lastModifiedBy>
  <cp:revision>27</cp:revision>
  <dcterms:created xsi:type="dcterms:W3CDTF">2026-08-28T06:56:00Z</dcterms:created>
  <dcterms:modified xsi:type="dcterms:W3CDTF">2026-09-01T09:57:00Z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e775e274-1bf3-404e-abf5-d483fc6fb42a</vt:lpwstr>
  </property>
  <property fmtid="{D5CDD505-2E9C-101B-9397-08002B2CF9AE}" pid="3" name="ContentTypeId">
    <vt:lpwstr>0x010100656F689C6AC43F4E8D5B0F593C8C529A</vt:lpwstr>
  </property>
</Properties>
</file>