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5F60D9" w14:textId="7C6D09FC" w:rsidR="00175EBD" w:rsidRPr="00B028D1" w:rsidRDefault="007E1ACD" w:rsidP="00175EBD">
      <w:pPr>
        <w:pStyle w:val="Heading1"/>
        <w:rPr>
          <w:rFonts w:ascii="Arial" w:hAnsi="Arial" w:cs="Arial"/>
          <w:szCs w:val="36"/>
        </w:rPr>
      </w:pPr>
      <w:r w:rsidRPr="00B028D1">
        <w:rPr>
          <w:rFonts w:ascii="Arial" w:eastAsiaTheme="minorHAnsi" w:hAnsi="Arial" w:cs="Arial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1824" behindDoc="0" locked="0" layoutInCell="1" allowOverlap="1" wp14:anchorId="2E1C7559" wp14:editId="1BDED6CD">
                <wp:simplePos x="0" y="0"/>
                <wp:positionH relativeFrom="margin">
                  <wp:align>left</wp:align>
                </wp:positionH>
                <wp:positionV relativeFrom="paragraph">
                  <wp:posOffset>210185</wp:posOffset>
                </wp:positionV>
                <wp:extent cx="4622800" cy="2404110"/>
                <wp:effectExtent l="0" t="0" r="25400" b="1524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22800" cy="24041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CE918E" w14:textId="77777777" w:rsidR="007E1ACD" w:rsidRDefault="007E1ACD" w:rsidP="007E1ACD"/>
                          <w:p w14:paraId="53B2AD3B" w14:textId="77777777" w:rsidR="007E1ACD" w:rsidRPr="007E1ACD" w:rsidRDefault="007E1ACD" w:rsidP="007E1ACD">
                            <w:pP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 w:rsidRPr="007E1ACD"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School logo/ details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1C755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16.55pt;width:364pt;height:189.3pt;z-index:25166182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">
                <v:textbox>
                  <w:txbxContent>
                    <w:p w14:paraId="14CE918E" w14:textId="77777777" w:rsidR="007E1ACD" w:rsidRDefault="007E1ACD" w:rsidP="007E1ACD"/>
                    <w:p w14:paraId="53B2AD3B" w14:textId="77777777" w:rsidR="007E1ACD" w:rsidRPr="007E1ACD" w:rsidRDefault="007E1ACD" w:rsidP="007E1ACD">
                      <w:pPr>
                        <w:rPr>
                          <w:rFonts w:ascii="Arial" w:hAnsi="Arial" w:cs="Arial"/>
                          <w:sz w:val="32"/>
                          <w:szCs w:val="32"/>
                        </w:rPr>
                      </w:pPr>
                      <w:r w:rsidRPr="007E1ACD">
                        <w:rPr>
                          <w:rFonts w:ascii="Arial" w:hAnsi="Arial" w:cs="Arial"/>
                          <w:sz w:val="32"/>
                          <w:szCs w:val="32"/>
                        </w:rPr>
                        <w:t>School logo/ details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024687D" w14:textId="77777777" w:rsidR="006E4562" w:rsidRPr="00B028D1" w:rsidRDefault="006E4562" w:rsidP="006E4562">
      <w:pPr>
        <w:rPr>
          <w:rFonts w:ascii="Arial" w:hAnsi="Arial" w:cs="Arial"/>
          <w:lang w:val="en-US" w:eastAsia="en-US"/>
        </w:rPr>
      </w:pPr>
    </w:p>
    <w:p w14:paraId="789E4DDA" w14:textId="77777777" w:rsidR="006E4562" w:rsidRPr="00B028D1" w:rsidRDefault="006E4562" w:rsidP="006E4562">
      <w:pPr>
        <w:rPr>
          <w:rFonts w:ascii="Arial" w:hAnsi="Arial" w:cs="Arial"/>
          <w:lang w:val="en-US" w:eastAsia="en-US"/>
        </w:rPr>
      </w:pPr>
    </w:p>
    <w:p w14:paraId="49526221" w14:textId="77777777" w:rsidR="006E4562" w:rsidRPr="00B028D1" w:rsidRDefault="006E4562" w:rsidP="006E4562">
      <w:pPr>
        <w:rPr>
          <w:rFonts w:ascii="Arial" w:hAnsi="Arial" w:cs="Arial"/>
          <w:lang w:val="en-US" w:eastAsia="en-US"/>
        </w:rPr>
      </w:pPr>
    </w:p>
    <w:p w14:paraId="14C31F3A" w14:textId="77777777" w:rsidR="006E4562" w:rsidRPr="00B028D1" w:rsidRDefault="006E4562" w:rsidP="006E4562">
      <w:pPr>
        <w:rPr>
          <w:rFonts w:ascii="Arial" w:hAnsi="Arial" w:cs="Arial"/>
          <w:lang w:val="en-US" w:eastAsia="en-US"/>
        </w:rPr>
      </w:pPr>
    </w:p>
    <w:p w14:paraId="1DEED3D7" w14:textId="77777777" w:rsidR="006E4562" w:rsidRPr="00B028D1" w:rsidRDefault="006E4562" w:rsidP="006E4562">
      <w:pPr>
        <w:rPr>
          <w:rFonts w:ascii="Arial" w:hAnsi="Arial" w:cs="Arial"/>
          <w:lang w:val="en-US" w:eastAsia="en-US"/>
        </w:rPr>
      </w:pPr>
    </w:p>
    <w:p w14:paraId="6695594C" w14:textId="77777777" w:rsidR="006E4562" w:rsidRPr="00B028D1" w:rsidRDefault="006E4562" w:rsidP="006E4562">
      <w:pPr>
        <w:rPr>
          <w:rFonts w:ascii="Arial" w:hAnsi="Arial" w:cs="Arial"/>
          <w:lang w:val="en-US" w:eastAsia="en-US"/>
        </w:rPr>
      </w:pPr>
    </w:p>
    <w:p w14:paraId="42A703CB" w14:textId="77777777" w:rsidR="006E4562" w:rsidRPr="00B028D1" w:rsidRDefault="006E4562" w:rsidP="006E4562">
      <w:pPr>
        <w:rPr>
          <w:rFonts w:ascii="Arial" w:eastAsiaTheme="minorHAnsi" w:hAnsi="Arial" w:cs="Arial"/>
          <w:b/>
          <w:noProof/>
          <w:color w:val="000000" w:themeColor="text1"/>
          <w:sz w:val="24"/>
          <w:szCs w:val="24"/>
          <w:lang w:val="en-US" w:eastAsia="en-US"/>
        </w:rPr>
      </w:pPr>
    </w:p>
    <w:p w14:paraId="437D8EAB" w14:textId="43C9E015" w:rsidR="006E4562" w:rsidRPr="00B028D1" w:rsidRDefault="006E4562" w:rsidP="006E4562">
      <w:pPr>
        <w:tabs>
          <w:tab w:val="left" w:pos="3220"/>
        </w:tabs>
        <w:rPr>
          <w:rFonts w:ascii="Arial" w:hAnsi="Arial" w:cs="Arial"/>
          <w:lang w:val="en-US" w:eastAsia="en-US"/>
        </w:rPr>
      </w:pPr>
      <w:r w:rsidRPr="00B028D1">
        <w:rPr>
          <w:rFonts w:ascii="Arial" w:hAnsi="Arial" w:cs="Arial"/>
          <w:lang w:val="en-US" w:eastAsia="en-US"/>
        </w:rPr>
        <w:tab/>
      </w:r>
    </w:p>
    <w:p w14:paraId="42181C9A" w14:textId="77777777" w:rsidR="00412C28" w:rsidRPr="00B028D1" w:rsidRDefault="00412C28" w:rsidP="006E4562">
      <w:pPr>
        <w:tabs>
          <w:tab w:val="left" w:pos="3220"/>
        </w:tabs>
        <w:rPr>
          <w:rFonts w:ascii="Arial" w:hAnsi="Arial" w:cs="Arial"/>
          <w:lang w:val="en-US" w:eastAsia="en-US"/>
        </w:rPr>
      </w:pPr>
    </w:p>
    <w:p w14:paraId="60DDB2C0" w14:textId="1E916777" w:rsidR="00412C28" w:rsidRPr="00B028D1" w:rsidRDefault="00EA4348" w:rsidP="00BE5A69">
      <w:pPr>
        <w:pStyle w:val="Heading1"/>
        <w:jc w:val="right"/>
        <w:rPr>
          <w:rFonts w:ascii="Arial" w:hAnsi="Arial" w:cs="Arial"/>
        </w:rPr>
      </w:pPr>
      <w:r w:rsidRPr="00B028D1">
        <w:rPr>
          <w:rFonts w:ascii="Arial" w:hAnsi="Arial" w:cs="Arial"/>
        </w:rPr>
        <w:t>Key sta</w:t>
      </w:r>
      <w:r w:rsidR="00DF7419" w:rsidRPr="00B028D1">
        <w:rPr>
          <w:rFonts w:ascii="Arial" w:hAnsi="Arial" w:cs="Arial"/>
        </w:rPr>
        <w:t xml:space="preserve">ge </w:t>
      </w:r>
      <w:r w:rsidR="00B92CF9">
        <w:rPr>
          <w:rFonts w:ascii="Arial" w:hAnsi="Arial" w:cs="Arial"/>
        </w:rPr>
        <w:t>1</w:t>
      </w:r>
      <w:r w:rsidR="00DF7419" w:rsidRPr="00B028D1">
        <w:rPr>
          <w:rFonts w:ascii="Arial" w:hAnsi="Arial" w:cs="Arial"/>
        </w:rPr>
        <w:t xml:space="preserve"> &amp; </w:t>
      </w:r>
      <w:r w:rsidR="00B92CF9">
        <w:rPr>
          <w:rFonts w:ascii="Arial" w:hAnsi="Arial" w:cs="Arial"/>
        </w:rPr>
        <w:t>2</w:t>
      </w:r>
      <w:r w:rsidR="00DF7419" w:rsidRPr="00B028D1">
        <w:rPr>
          <w:rFonts w:ascii="Arial" w:hAnsi="Arial" w:cs="Arial"/>
        </w:rPr>
        <w:t xml:space="preserve"> </w:t>
      </w:r>
      <w:r w:rsidR="000536B1" w:rsidRPr="00B028D1">
        <w:rPr>
          <w:rFonts w:ascii="Arial" w:hAnsi="Arial" w:cs="Arial"/>
        </w:rPr>
        <w:t xml:space="preserve">Education Plan </w:t>
      </w:r>
      <w:r w:rsidR="0086128C" w:rsidRPr="00B028D1">
        <w:rPr>
          <w:rFonts w:ascii="Arial" w:hAnsi="Arial" w:cs="Arial"/>
        </w:rPr>
        <w:t>for Children Previously Looked After</w:t>
      </w:r>
    </w:p>
    <w:p w14:paraId="43D163FF" w14:textId="2C7EFDFB" w:rsidR="00BE5A69" w:rsidRPr="00B028D1" w:rsidRDefault="00BE5A69" w:rsidP="00BE5A69">
      <w:pPr>
        <w:pStyle w:val="Heading2"/>
        <w:jc w:val="right"/>
        <w:rPr>
          <w:rFonts w:ascii="Arial" w:hAnsi="Arial" w:cs="Arial"/>
        </w:rPr>
      </w:pPr>
      <w:r w:rsidRPr="00B028D1">
        <w:rPr>
          <w:rFonts w:ascii="Arial" w:hAnsi="Arial" w:cs="Arial"/>
        </w:rPr>
        <w:t>In conjunction with parental agreement</w:t>
      </w:r>
    </w:p>
    <w:p w14:paraId="3BB08A8C" w14:textId="77777777" w:rsidR="0028161D" w:rsidRPr="00B028D1" w:rsidRDefault="0028161D" w:rsidP="0028161D">
      <w:pPr>
        <w:rPr>
          <w:rFonts w:ascii="Arial" w:hAnsi="Arial" w:cs="Arial"/>
          <w:lang w:val="en-US" w:eastAsia="en-US"/>
        </w:rPr>
      </w:pPr>
    </w:p>
    <w:p w14:paraId="2705F014" w14:textId="77777777" w:rsidR="0028161D" w:rsidRPr="00B028D1" w:rsidRDefault="0028161D" w:rsidP="0028161D">
      <w:pPr>
        <w:rPr>
          <w:rFonts w:ascii="Arial" w:hAnsi="Arial" w:cs="Arial"/>
          <w:lang w:val="en-US" w:eastAsia="en-US"/>
        </w:rPr>
      </w:pPr>
    </w:p>
    <w:p w14:paraId="5D24C209" w14:textId="77777777" w:rsidR="0028161D" w:rsidRPr="00B028D1" w:rsidRDefault="0028161D" w:rsidP="0028161D">
      <w:pPr>
        <w:rPr>
          <w:rFonts w:ascii="Arial" w:hAnsi="Arial" w:cs="Arial"/>
          <w:lang w:val="en-US" w:eastAsia="en-US"/>
        </w:rPr>
      </w:pPr>
    </w:p>
    <w:p w14:paraId="0E761402" w14:textId="5898225C" w:rsidR="0028161D" w:rsidRPr="00B028D1" w:rsidRDefault="0028161D" w:rsidP="00B20D53">
      <w:pPr>
        <w:pStyle w:val="Heading2"/>
        <w:rPr>
          <w:rFonts w:ascii="Arial" w:hAnsi="Arial" w:cs="Arial"/>
          <w:lang w:eastAsia="en-US"/>
        </w:rPr>
      </w:pPr>
      <w:r w:rsidRPr="00B028D1">
        <w:rPr>
          <w:rFonts w:ascii="Arial" w:hAnsi="Arial" w:cs="Arial"/>
          <w:lang w:eastAsia="en-US"/>
        </w:rPr>
        <w:lastRenderedPageBreak/>
        <w:t xml:space="preserve">Education Plan for Children Previously Looked After – </w:t>
      </w:r>
      <w:r w:rsidR="00B20D53" w:rsidRPr="00B028D1">
        <w:rPr>
          <w:rFonts w:ascii="Arial" w:hAnsi="Arial" w:cs="Arial"/>
          <w:lang w:eastAsia="en-US"/>
        </w:rPr>
        <w:t>n</w:t>
      </w:r>
      <w:r w:rsidRPr="00B028D1">
        <w:rPr>
          <w:rFonts w:ascii="Arial" w:hAnsi="Arial" w:cs="Arial"/>
          <w:lang w:eastAsia="en-US"/>
        </w:rPr>
        <w:t>on-</w:t>
      </w:r>
      <w:r w:rsidR="00B20D53" w:rsidRPr="00B028D1">
        <w:rPr>
          <w:rFonts w:ascii="Arial" w:hAnsi="Arial" w:cs="Arial"/>
          <w:lang w:eastAsia="en-US"/>
        </w:rPr>
        <w:t>s</w:t>
      </w:r>
      <w:r w:rsidRPr="00B028D1">
        <w:rPr>
          <w:rFonts w:ascii="Arial" w:hAnsi="Arial" w:cs="Arial"/>
          <w:lang w:eastAsia="en-US"/>
        </w:rPr>
        <w:t>tatutory</w:t>
      </w:r>
    </w:p>
    <w:p w14:paraId="50F9888B" w14:textId="605049C6" w:rsidR="0028161D" w:rsidRPr="00B028D1" w:rsidRDefault="0028161D" w:rsidP="0028161D">
      <w:pPr>
        <w:rPr>
          <w:rFonts w:ascii="Arial" w:hAnsi="Arial" w:cs="Arial"/>
          <w:sz w:val="24"/>
          <w:szCs w:val="24"/>
          <w:lang w:eastAsia="en-US"/>
        </w:rPr>
      </w:pPr>
      <w:r w:rsidRPr="00B028D1">
        <w:rPr>
          <w:rFonts w:ascii="Arial" w:hAnsi="Arial" w:cs="Arial"/>
          <w:sz w:val="24"/>
          <w:szCs w:val="24"/>
          <w:lang w:eastAsia="en-US"/>
        </w:rPr>
        <w:t>To be completed jointly by parents/guardians, school and other professionals where appropriate.</w:t>
      </w:r>
      <w:r w:rsidR="00917F80" w:rsidRPr="00B028D1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B028D1">
        <w:rPr>
          <w:rFonts w:ascii="Arial" w:hAnsi="Arial" w:cs="Arial"/>
          <w:sz w:val="24"/>
          <w:szCs w:val="24"/>
          <w:lang w:eastAsia="en-US"/>
        </w:rPr>
        <w:t>Parents/guardians have agreed that this document can be stored within the school file and shared with adults directly supporting the child.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74"/>
        <w:gridCol w:w="3344"/>
        <w:gridCol w:w="3075"/>
        <w:gridCol w:w="2381"/>
        <w:gridCol w:w="4236"/>
      </w:tblGrid>
      <w:tr w:rsidR="00667AED" w:rsidRPr="00B028D1" w14:paraId="4EAE7298" w14:textId="77777777" w:rsidTr="00917F80">
        <w:trPr>
          <w:trHeight w:val="475"/>
        </w:trPr>
        <w:tc>
          <w:tcPr>
            <w:tcW w:w="15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6004E"/>
            <w:hideMark/>
          </w:tcPr>
          <w:p w14:paraId="5C589DE6" w14:textId="77777777" w:rsidR="00667AED" w:rsidRPr="00B028D1" w:rsidRDefault="00667AED" w:rsidP="00667AED">
            <w:pPr>
              <w:rPr>
                <w:rFonts w:ascii="Arial" w:hAnsi="Arial" w:cs="Arial"/>
                <w:b/>
                <w:bCs/>
                <w:lang w:eastAsia="en-US"/>
              </w:rPr>
            </w:pPr>
            <w:r w:rsidRPr="00B028D1">
              <w:rPr>
                <w:rFonts w:ascii="Arial" w:hAnsi="Arial" w:cs="Arial"/>
                <w:b/>
                <w:bCs/>
                <w:sz w:val="24"/>
                <w:szCs w:val="24"/>
                <w:lang w:eastAsia="en-US"/>
              </w:rPr>
              <w:t xml:space="preserve">Section 1: Pupil information </w:t>
            </w:r>
          </w:p>
        </w:tc>
      </w:tr>
      <w:tr w:rsidR="00667AED" w:rsidRPr="00B028D1" w14:paraId="571A7A57" w14:textId="77777777" w:rsidTr="00917F80">
        <w:tc>
          <w:tcPr>
            <w:tcW w:w="5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6004E"/>
            <w:hideMark/>
          </w:tcPr>
          <w:p w14:paraId="156F1C98" w14:textId="77777777" w:rsidR="00667AED" w:rsidRPr="00B028D1" w:rsidRDefault="00667AED" w:rsidP="00667AED">
            <w:pPr>
              <w:rPr>
                <w:rFonts w:ascii="Arial" w:hAnsi="Arial" w:cs="Arial"/>
                <w:b/>
                <w:bCs/>
                <w:lang w:eastAsia="en-US"/>
              </w:rPr>
            </w:pPr>
            <w:r w:rsidRPr="00B028D1">
              <w:rPr>
                <w:rFonts w:ascii="Arial" w:hAnsi="Arial" w:cs="Arial"/>
                <w:b/>
                <w:bCs/>
                <w:lang w:eastAsia="en-US"/>
              </w:rPr>
              <w:t>School information</w:t>
            </w:r>
          </w:p>
        </w:tc>
        <w:tc>
          <w:tcPr>
            <w:tcW w:w="30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hideMark/>
          </w:tcPr>
          <w:p w14:paraId="62A8B1DB" w14:textId="7A7810E5" w:rsidR="00667AED" w:rsidRPr="00B028D1" w:rsidRDefault="00667AED" w:rsidP="00667AED">
            <w:pPr>
              <w:rPr>
                <w:rFonts w:ascii="Arial" w:hAnsi="Arial" w:cs="Arial"/>
                <w:lang w:eastAsia="en-US"/>
              </w:rPr>
            </w:pPr>
            <w:r w:rsidRPr="00B028D1">
              <w:rPr>
                <w:rFonts w:ascii="Arial" w:hAnsi="Arial" w:cs="Arial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58752" behindDoc="1" locked="0" layoutInCell="1" allowOverlap="1" wp14:anchorId="429BB69B" wp14:editId="1B432F3E">
                      <wp:simplePos x="0" y="0"/>
                      <wp:positionH relativeFrom="column">
                        <wp:posOffset>34925</wp:posOffset>
                      </wp:positionH>
                      <wp:positionV relativeFrom="paragraph">
                        <wp:posOffset>426720</wp:posOffset>
                      </wp:positionV>
                      <wp:extent cx="1735455" cy="2080260"/>
                      <wp:effectExtent l="0" t="0" r="17145" b="15240"/>
                      <wp:wrapNone/>
                      <wp:docPr id="2042879567" name="Rectangle: Rounded Corners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34820" cy="2080260"/>
                              </a:xfrm>
                              <a:prstGeom prst="roundRect">
                                <a:avLst/>
                              </a:prstGeom>
                              <a:ln>
                                <a:solidFill>
                                  <a:srgbClr val="56004E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2497107" id="Rectangle: Rounded Corners 4" o:spid="_x0000_s1026" style="position:absolute;margin-left:2.75pt;margin-top:33.6pt;width:136.65pt;height:163.8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" fillcolor="white [3201]" strokecolor="#56004e" strokeweight="1pt">
                      <v:stroke joinstyle="miter"/>
                    </v:roundrect>
                  </w:pict>
                </mc:Fallback>
              </mc:AlternateContent>
            </w:r>
          </w:p>
        </w:tc>
        <w:tc>
          <w:tcPr>
            <w:tcW w:w="6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6004E"/>
            <w:hideMark/>
          </w:tcPr>
          <w:p w14:paraId="7CBC1910" w14:textId="77777777" w:rsidR="00667AED" w:rsidRPr="00B028D1" w:rsidRDefault="00667AED" w:rsidP="00667AED">
            <w:pPr>
              <w:rPr>
                <w:rFonts w:ascii="Arial" w:hAnsi="Arial" w:cs="Arial"/>
                <w:lang w:eastAsia="en-US"/>
              </w:rPr>
            </w:pPr>
            <w:r w:rsidRPr="00B028D1">
              <w:rPr>
                <w:rFonts w:ascii="Arial" w:hAnsi="Arial" w:cs="Arial"/>
                <w:b/>
                <w:bCs/>
                <w:lang w:eastAsia="en-US"/>
              </w:rPr>
              <w:t>Child</w:t>
            </w:r>
            <w:r w:rsidRPr="00B028D1">
              <w:rPr>
                <w:rFonts w:ascii="Arial" w:hAnsi="Arial" w:cs="Arial"/>
                <w:lang w:eastAsia="en-US"/>
              </w:rPr>
              <w:t xml:space="preserve"> </w:t>
            </w:r>
            <w:r w:rsidRPr="00B028D1">
              <w:rPr>
                <w:rFonts w:ascii="Arial" w:hAnsi="Arial" w:cs="Arial"/>
                <w:b/>
                <w:bCs/>
                <w:lang w:eastAsia="en-US"/>
              </w:rPr>
              <w:t>Information</w:t>
            </w:r>
          </w:p>
        </w:tc>
      </w:tr>
      <w:tr w:rsidR="00667AED" w:rsidRPr="00B028D1" w14:paraId="07821023" w14:textId="77777777" w:rsidTr="00917F80"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43B71" w14:textId="77777777" w:rsidR="00667AED" w:rsidRPr="00B028D1" w:rsidRDefault="00667AED" w:rsidP="00667AED">
            <w:pPr>
              <w:rPr>
                <w:rFonts w:ascii="Arial" w:hAnsi="Arial" w:cs="Arial"/>
                <w:lang w:eastAsia="en-US"/>
              </w:rPr>
            </w:pPr>
            <w:r w:rsidRPr="00B028D1">
              <w:rPr>
                <w:rFonts w:ascii="Arial" w:hAnsi="Arial" w:cs="Arial"/>
                <w:lang w:eastAsia="en-US"/>
              </w:rPr>
              <w:t>Date of meeting</w:t>
            </w:r>
          </w:p>
        </w:tc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91DBD" w14:textId="77777777" w:rsidR="00667AED" w:rsidRPr="00B028D1" w:rsidRDefault="00667AED" w:rsidP="00667AED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30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CF6C4A3" w14:textId="77777777" w:rsidR="00667AED" w:rsidRPr="00B028D1" w:rsidRDefault="00667AED" w:rsidP="00667AED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2670C" w14:textId="77777777" w:rsidR="00667AED" w:rsidRPr="00B028D1" w:rsidRDefault="00667AED" w:rsidP="00667AED">
            <w:pPr>
              <w:rPr>
                <w:rFonts w:ascii="Arial" w:hAnsi="Arial" w:cs="Arial"/>
                <w:lang w:eastAsia="en-US"/>
              </w:rPr>
            </w:pPr>
            <w:r w:rsidRPr="00B028D1">
              <w:rPr>
                <w:rFonts w:ascii="Arial" w:hAnsi="Arial" w:cs="Arial"/>
                <w:lang w:eastAsia="en-US"/>
              </w:rPr>
              <w:t>My name is</w:t>
            </w:r>
          </w:p>
        </w:tc>
        <w:tc>
          <w:tcPr>
            <w:tcW w:w="4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81C4A" w14:textId="77777777" w:rsidR="00667AED" w:rsidRPr="00B028D1" w:rsidRDefault="00667AED" w:rsidP="00667AED">
            <w:pPr>
              <w:rPr>
                <w:rFonts w:ascii="Arial" w:hAnsi="Arial" w:cs="Arial"/>
                <w:lang w:eastAsia="en-US"/>
              </w:rPr>
            </w:pPr>
          </w:p>
        </w:tc>
      </w:tr>
      <w:tr w:rsidR="00667AED" w:rsidRPr="00B028D1" w14:paraId="315D0C5D" w14:textId="77777777" w:rsidTr="00917F80"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B1CC9C" w14:textId="77777777" w:rsidR="00667AED" w:rsidRPr="00B028D1" w:rsidRDefault="00667AED" w:rsidP="00667AED">
            <w:pPr>
              <w:rPr>
                <w:rFonts w:ascii="Arial" w:hAnsi="Arial" w:cs="Arial"/>
                <w:lang w:eastAsia="en-US"/>
              </w:rPr>
            </w:pPr>
            <w:r w:rsidRPr="00B028D1">
              <w:rPr>
                <w:rFonts w:ascii="Arial" w:hAnsi="Arial" w:cs="Arial"/>
                <w:lang w:eastAsia="en-US"/>
              </w:rPr>
              <w:t>Education setting</w:t>
            </w:r>
          </w:p>
        </w:tc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3317E" w14:textId="77777777" w:rsidR="00667AED" w:rsidRPr="00B028D1" w:rsidRDefault="00667AED" w:rsidP="00667AED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30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08EB126" w14:textId="77777777" w:rsidR="00667AED" w:rsidRPr="00B028D1" w:rsidRDefault="00667AED" w:rsidP="00667AED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EDABF" w14:textId="77777777" w:rsidR="00667AED" w:rsidRPr="00B028D1" w:rsidRDefault="00667AED" w:rsidP="00667AED">
            <w:pPr>
              <w:rPr>
                <w:rFonts w:ascii="Arial" w:hAnsi="Arial" w:cs="Arial"/>
                <w:lang w:eastAsia="en-US"/>
              </w:rPr>
            </w:pPr>
            <w:r w:rsidRPr="00B028D1">
              <w:rPr>
                <w:rFonts w:ascii="Arial" w:hAnsi="Arial" w:cs="Arial"/>
                <w:lang w:eastAsia="en-US"/>
              </w:rPr>
              <w:t>My first name is</w:t>
            </w:r>
          </w:p>
        </w:tc>
        <w:tc>
          <w:tcPr>
            <w:tcW w:w="4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A7FFE" w14:textId="77777777" w:rsidR="00667AED" w:rsidRPr="00B028D1" w:rsidRDefault="00667AED" w:rsidP="00667AED">
            <w:pPr>
              <w:rPr>
                <w:rFonts w:ascii="Arial" w:hAnsi="Arial" w:cs="Arial"/>
                <w:lang w:eastAsia="en-US"/>
              </w:rPr>
            </w:pPr>
          </w:p>
        </w:tc>
      </w:tr>
      <w:tr w:rsidR="00667AED" w:rsidRPr="00B028D1" w14:paraId="35D25E89" w14:textId="77777777" w:rsidTr="00917F80"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02480" w14:textId="77777777" w:rsidR="00667AED" w:rsidRPr="00B028D1" w:rsidRDefault="00667AED" w:rsidP="00667AED">
            <w:pPr>
              <w:rPr>
                <w:rFonts w:ascii="Arial" w:hAnsi="Arial" w:cs="Arial"/>
                <w:lang w:eastAsia="en-US"/>
              </w:rPr>
            </w:pPr>
            <w:r w:rsidRPr="00B028D1">
              <w:rPr>
                <w:rFonts w:ascii="Arial" w:hAnsi="Arial" w:cs="Arial"/>
                <w:lang w:eastAsia="en-US"/>
              </w:rPr>
              <w:t>Date of admission</w:t>
            </w:r>
          </w:p>
        </w:tc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51EBC" w14:textId="77777777" w:rsidR="00667AED" w:rsidRPr="00B028D1" w:rsidRDefault="00667AED" w:rsidP="00667AED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30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9290324" w14:textId="14D2A472" w:rsidR="00667AED" w:rsidRPr="00B028D1" w:rsidRDefault="00667AED" w:rsidP="00667AED">
            <w:pPr>
              <w:rPr>
                <w:rFonts w:ascii="Arial" w:hAnsi="Arial" w:cs="Arial"/>
                <w:lang w:eastAsia="en-US"/>
              </w:rPr>
            </w:pPr>
            <w:r w:rsidRPr="00B028D1">
              <w:rPr>
                <w:rFonts w:ascii="Arial" w:hAnsi="Arial" w:cs="Arial"/>
                <w:lang w:eastAsia="en-US"/>
              </w:rPr>
              <w:t xml:space="preserve">    </w:t>
            </w:r>
            <w:r w:rsidRPr="00B028D1">
              <w:rPr>
                <w:rFonts w:ascii="Arial" w:hAnsi="Arial" w:cs="Arial"/>
                <w:lang w:eastAsia="en-US"/>
              </w:rPr>
              <w:t xml:space="preserve">Young </w:t>
            </w:r>
            <w:r w:rsidR="007A3E7C" w:rsidRPr="00B028D1">
              <w:rPr>
                <w:rFonts w:ascii="Arial" w:hAnsi="Arial" w:cs="Arial"/>
                <w:lang w:eastAsia="en-US"/>
              </w:rPr>
              <w:t>p</w:t>
            </w:r>
            <w:r w:rsidRPr="00B028D1">
              <w:rPr>
                <w:rFonts w:ascii="Arial" w:hAnsi="Arial" w:cs="Arial"/>
                <w:lang w:eastAsia="en-US"/>
              </w:rPr>
              <w:t xml:space="preserve">erson’s </w:t>
            </w:r>
            <w:r w:rsidR="007A3E7C" w:rsidRPr="00B028D1">
              <w:rPr>
                <w:rFonts w:ascii="Arial" w:hAnsi="Arial" w:cs="Arial"/>
                <w:lang w:eastAsia="en-US"/>
              </w:rPr>
              <w:t>p</w:t>
            </w:r>
            <w:r w:rsidRPr="00B028D1">
              <w:rPr>
                <w:rFonts w:ascii="Arial" w:hAnsi="Arial" w:cs="Arial"/>
                <w:lang w:eastAsia="en-US"/>
              </w:rPr>
              <w:t>icture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A44B0" w14:textId="77777777" w:rsidR="00667AED" w:rsidRPr="00B028D1" w:rsidRDefault="00667AED" w:rsidP="00667AED">
            <w:pPr>
              <w:rPr>
                <w:rFonts w:ascii="Arial" w:hAnsi="Arial" w:cs="Arial"/>
                <w:lang w:eastAsia="en-US"/>
              </w:rPr>
            </w:pPr>
            <w:r w:rsidRPr="00B028D1">
              <w:rPr>
                <w:rFonts w:ascii="Arial" w:hAnsi="Arial" w:cs="Arial"/>
                <w:lang w:eastAsia="en-US"/>
              </w:rPr>
              <w:t>I am known as</w:t>
            </w:r>
          </w:p>
        </w:tc>
        <w:tc>
          <w:tcPr>
            <w:tcW w:w="4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9C7C9" w14:textId="77777777" w:rsidR="00667AED" w:rsidRPr="00B028D1" w:rsidRDefault="00667AED" w:rsidP="00667AED">
            <w:pPr>
              <w:rPr>
                <w:rFonts w:ascii="Arial" w:hAnsi="Arial" w:cs="Arial"/>
                <w:lang w:eastAsia="en-US"/>
              </w:rPr>
            </w:pPr>
          </w:p>
        </w:tc>
      </w:tr>
      <w:tr w:rsidR="00667AED" w:rsidRPr="00B028D1" w14:paraId="7EA87FA9" w14:textId="77777777" w:rsidTr="00917F80"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1728D" w14:textId="77777777" w:rsidR="00667AED" w:rsidRPr="00B028D1" w:rsidRDefault="00667AED" w:rsidP="00667AED">
            <w:pPr>
              <w:rPr>
                <w:rFonts w:ascii="Arial" w:hAnsi="Arial" w:cs="Arial"/>
                <w:lang w:eastAsia="en-US"/>
              </w:rPr>
            </w:pPr>
            <w:r w:rsidRPr="00B028D1">
              <w:rPr>
                <w:rFonts w:ascii="Arial" w:hAnsi="Arial" w:cs="Arial"/>
                <w:lang w:eastAsia="en-US"/>
              </w:rPr>
              <w:t xml:space="preserve">Current attendance </w:t>
            </w:r>
          </w:p>
        </w:tc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481B0" w14:textId="77777777" w:rsidR="00667AED" w:rsidRPr="00B028D1" w:rsidRDefault="00667AED" w:rsidP="00667AED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30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CBFF714" w14:textId="77777777" w:rsidR="00667AED" w:rsidRPr="00B028D1" w:rsidRDefault="00667AED" w:rsidP="00667AED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6B8AB" w14:textId="77777777" w:rsidR="00667AED" w:rsidRPr="00B028D1" w:rsidRDefault="00667AED" w:rsidP="00667AED">
            <w:pPr>
              <w:rPr>
                <w:rFonts w:ascii="Arial" w:hAnsi="Arial" w:cs="Arial"/>
                <w:lang w:eastAsia="en-US"/>
              </w:rPr>
            </w:pPr>
            <w:r w:rsidRPr="00B028D1">
              <w:rPr>
                <w:rFonts w:ascii="Arial" w:hAnsi="Arial" w:cs="Arial"/>
                <w:lang w:eastAsia="en-US"/>
              </w:rPr>
              <w:t>I am in year</w:t>
            </w:r>
          </w:p>
        </w:tc>
        <w:tc>
          <w:tcPr>
            <w:tcW w:w="4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76272" w14:textId="77777777" w:rsidR="00667AED" w:rsidRPr="00B028D1" w:rsidRDefault="00667AED" w:rsidP="00667AED">
            <w:pPr>
              <w:rPr>
                <w:rFonts w:ascii="Arial" w:hAnsi="Arial" w:cs="Arial"/>
                <w:lang w:eastAsia="en-US"/>
              </w:rPr>
            </w:pPr>
          </w:p>
        </w:tc>
      </w:tr>
      <w:tr w:rsidR="00667AED" w:rsidRPr="00B028D1" w14:paraId="1773E607" w14:textId="77777777" w:rsidTr="00917F80"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664D7" w14:textId="77777777" w:rsidR="00667AED" w:rsidRPr="00B028D1" w:rsidRDefault="00667AED" w:rsidP="00667AED">
            <w:pPr>
              <w:rPr>
                <w:rFonts w:ascii="Arial" w:hAnsi="Arial" w:cs="Arial"/>
                <w:lang w:eastAsia="en-US"/>
              </w:rPr>
            </w:pPr>
            <w:r w:rsidRPr="00B028D1">
              <w:rPr>
                <w:rFonts w:ascii="Arial" w:hAnsi="Arial" w:cs="Arial"/>
                <w:lang w:eastAsia="en-US"/>
              </w:rPr>
              <w:t>Previous meeting dates</w:t>
            </w:r>
          </w:p>
        </w:tc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75C0E" w14:textId="77777777" w:rsidR="00667AED" w:rsidRPr="00B028D1" w:rsidRDefault="00667AED" w:rsidP="00667AED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30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12357A9" w14:textId="77777777" w:rsidR="00667AED" w:rsidRPr="00B028D1" w:rsidRDefault="00667AED" w:rsidP="00667AED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6A850" w14:textId="77777777" w:rsidR="00667AED" w:rsidRPr="00B028D1" w:rsidRDefault="00667AED" w:rsidP="00667AED">
            <w:pPr>
              <w:rPr>
                <w:rFonts w:ascii="Arial" w:hAnsi="Arial" w:cs="Arial"/>
                <w:lang w:eastAsia="en-US"/>
              </w:rPr>
            </w:pPr>
            <w:r w:rsidRPr="00B028D1">
              <w:rPr>
                <w:rFonts w:ascii="Arial" w:hAnsi="Arial" w:cs="Arial"/>
                <w:lang w:eastAsia="en-US"/>
              </w:rPr>
              <w:t>My ethnicity is</w:t>
            </w:r>
          </w:p>
        </w:tc>
        <w:tc>
          <w:tcPr>
            <w:tcW w:w="4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3EE91" w14:textId="77777777" w:rsidR="00667AED" w:rsidRPr="00B028D1" w:rsidRDefault="00667AED" w:rsidP="00667AED">
            <w:pPr>
              <w:rPr>
                <w:rFonts w:ascii="Arial" w:hAnsi="Arial" w:cs="Arial"/>
                <w:lang w:eastAsia="en-US"/>
              </w:rPr>
            </w:pPr>
          </w:p>
        </w:tc>
      </w:tr>
      <w:tr w:rsidR="00667AED" w:rsidRPr="00B028D1" w14:paraId="33B00A33" w14:textId="77777777" w:rsidTr="00917F80"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C5A9C" w14:textId="77777777" w:rsidR="00667AED" w:rsidRPr="00B028D1" w:rsidRDefault="00667AED" w:rsidP="00667AED">
            <w:pPr>
              <w:rPr>
                <w:rFonts w:ascii="Arial" w:hAnsi="Arial" w:cs="Arial"/>
                <w:lang w:eastAsia="en-US"/>
              </w:rPr>
            </w:pPr>
            <w:r w:rsidRPr="00B028D1">
              <w:rPr>
                <w:rFonts w:ascii="Arial" w:hAnsi="Arial" w:cs="Arial"/>
                <w:lang w:eastAsia="en-US"/>
              </w:rPr>
              <w:t>SEN Support/ EHCP?</w:t>
            </w:r>
          </w:p>
        </w:tc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CE8C5" w14:textId="77777777" w:rsidR="00667AED" w:rsidRPr="00B028D1" w:rsidRDefault="00667AED" w:rsidP="00667AED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30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BBA75BB" w14:textId="77777777" w:rsidR="00667AED" w:rsidRPr="00B028D1" w:rsidRDefault="00667AED" w:rsidP="00667AED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34833" w14:textId="0145D561" w:rsidR="00667AED" w:rsidRPr="00B028D1" w:rsidRDefault="00667AED" w:rsidP="00667AED">
            <w:pPr>
              <w:rPr>
                <w:rFonts w:ascii="Arial" w:hAnsi="Arial" w:cs="Arial"/>
                <w:lang w:eastAsia="en-US"/>
              </w:rPr>
            </w:pPr>
            <w:r w:rsidRPr="00B028D1">
              <w:rPr>
                <w:rFonts w:ascii="Arial" w:hAnsi="Arial" w:cs="Arial"/>
                <w:lang w:eastAsia="en-US"/>
              </w:rPr>
              <w:t xml:space="preserve">Date of </w:t>
            </w:r>
            <w:r w:rsidR="007A3E7C" w:rsidRPr="00B028D1">
              <w:rPr>
                <w:rFonts w:ascii="Arial" w:hAnsi="Arial" w:cs="Arial"/>
                <w:lang w:eastAsia="en-US"/>
              </w:rPr>
              <w:t>o</w:t>
            </w:r>
            <w:r w:rsidRPr="00B028D1">
              <w:rPr>
                <w:rFonts w:ascii="Arial" w:hAnsi="Arial" w:cs="Arial"/>
                <w:lang w:eastAsia="en-US"/>
              </w:rPr>
              <w:t>rder (SGO/Adoption/CAO):</w:t>
            </w:r>
          </w:p>
        </w:tc>
        <w:tc>
          <w:tcPr>
            <w:tcW w:w="4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58806" w14:textId="77777777" w:rsidR="00667AED" w:rsidRPr="00B028D1" w:rsidRDefault="00667AED" w:rsidP="00667AED">
            <w:pPr>
              <w:rPr>
                <w:rFonts w:ascii="Arial" w:hAnsi="Arial" w:cs="Arial"/>
                <w:lang w:eastAsia="en-US"/>
              </w:rPr>
            </w:pPr>
          </w:p>
        </w:tc>
      </w:tr>
    </w:tbl>
    <w:p w14:paraId="0F070FA8" w14:textId="77777777" w:rsidR="0028161D" w:rsidRPr="00B028D1" w:rsidRDefault="0028161D" w:rsidP="0028161D">
      <w:pPr>
        <w:rPr>
          <w:rFonts w:ascii="Arial" w:hAnsi="Arial" w:cs="Arial"/>
          <w:lang w:val="en-US" w:eastAsia="en-US"/>
        </w:rPr>
      </w:pPr>
    </w:p>
    <w:p w14:paraId="2561D5D0" w14:textId="77777777" w:rsidR="00DA7DF7" w:rsidRPr="00B028D1" w:rsidRDefault="00DA7DF7" w:rsidP="0028161D">
      <w:pPr>
        <w:rPr>
          <w:rFonts w:ascii="Arial" w:hAnsi="Arial" w:cs="Arial"/>
          <w:lang w:val="en-US" w:eastAsia="en-US"/>
        </w:rPr>
      </w:pPr>
    </w:p>
    <w:p w14:paraId="01B2B18D" w14:textId="77777777" w:rsidR="00DA7DF7" w:rsidRPr="00B028D1" w:rsidRDefault="00DA7DF7" w:rsidP="0028161D">
      <w:pPr>
        <w:rPr>
          <w:rFonts w:ascii="Arial" w:hAnsi="Arial" w:cs="Arial"/>
          <w:lang w:val="en-US" w:eastAsia="en-US"/>
        </w:rPr>
      </w:pPr>
    </w:p>
    <w:p w14:paraId="22DB6168" w14:textId="77777777" w:rsidR="00DA7DF7" w:rsidRPr="00B028D1" w:rsidRDefault="00DA7DF7" w:rsidP="00DA7DF7">
      <w:pPr>
        <w:rPr>
          <w:rFonts w:ascii="Arial" w:hAnsi="Arial" w:cs="Arial"/>
          <w:lang w:eastAsia="en-US"/>
        </w:rPr>
      </w:pPr>
    </w:p>
    <w:tbl>
      <w:tblPr>
        <w:tblW w:w="1545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18"/>
        <w:gridCol w:w="6662"/>
        <w:gridCol w:w="2268"/>
        <w:gridCol w:w="1985"/>
        <w:gridCol w:w="1417"/>
      </w:tblGrid>
      <w:tr w:rsidR="00DA7DF7" w:rsidRPr="00B028D1" w14:paraId="5B825E79" w14:textId="77777777" w:rsidTr="007A3E7C">
        <w:trPr>
          <w:trHeight w:val="330"/>
        </w:trPr>
        <w:tc>
          <w:tcPr>
            <w:tcW w:w="154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6004E"/>
            <w:hideMark/>
          </w:tcPr>
          <w:p w14:paraId="55348941" w14:textId="77777777" w:rsidR="00DA7DF7" w:rsidRPr="00B028D1" w:rsidRDefault="00DA7DF7" w:rsidP="00DA7DF7">
            <w:pPr>
              <w:rPr>
                <w:rFonts w:ascii="Arial" w:hAnsi="Arial" w:cs="Arial"/>
                <w:b/>
                <w:bCs/>
                <w:lang w:eastAsia="en-US"/>
              </w:rPr>
            </w:pPr>
            <w:r w:rsidRPr="00B028D1">
              <w:rPr>
                <w:rFonts w:ascii="Arial" w:hAnsi="Arial" w:cs="Arial"/>
                <w:b/>
                <w:bCs/>
                <w:lang w:eastAsia="en-US"/>
              </w:rPr>
              <w:lastRenderedPageBreak/>
              <w:t>Section 2: Attendees and contact details</w:t>
            </w:r>
          </w:p>
        </w:tc>
      </w:tr>
      <w:tr w:rsidR="00DA7DF7" w:rsidRPr="00B028D1" w14:paraId="7A26537B" w14:textId="77777777" w:rsidTr="00A46546">
        <w:trPr>
          <w:trHeight w:val="33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36F3C52" w14:textId="77777777" w:rsidR="00DA7DF7" w:rsidRPr="00B028D1" w:rsidRDefault="00DA7DF7" w:rsidP="00DA7DF7">
            <w:pPr>
              <w:rPr>
                <w:rFonts w:ascii="Arial" w:hAnsi="Arial" w:cs="Arial"/>
                <w:lang w:eastAsia="en-US"/>
              </w:rPr>
            </w:pPr>
            <w:r w:rsidRPr="00B028D1">
              <w:rPr>
                <w:rFonts w:ascii="Arial" w:hAnsi="Arial" w:cs="Arial"/>
                <w:lang w:eastAsia="en-US"/>
              </w:rPr>
              <w:t>Title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D69F300" w14:textId="77777777" w:rsidR="00DA7DF7" w:rsidRPr="00B028D1" w:rsidRDefault="00DA7DF7" w:rsidP="00DA7DF7">
            <w:pPr>
              <w:rPr>
                <w:rFonts w:ascii="Arial" w:hAnsi="Arial" w:cs="Arial"/>
                <w:lang w:eastAsia="en-US"/>
              </w:rPr>
            </w:pPr>
            <w:r w:rsidRPr="00B028D1">
              <w:rPr>
                <w:rFonts w:ascii="Arial" w:hAnsi="Arial" w:cs="Arial"/>
                <w:lang w:eastAsia="en-US"/>
              </w:rPr>
              <w:t>Name, role and contact details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49C1F56" w14:textId="77777777" w:rsidR="00DA7DF7" w:rsidRPr="00B028D1" w:rsidRDefault="00DA7DF7" w:rsidP="00DA7DF7">
            <w:pPr>
              <w:rPr>
                <w:rFonts w:ascii="Arial" w:hAnsi="Arial" w:cs="Arial"/>
                <w:lang w:eastAsia="en-US"/>
              </w:rPr>
            </w:pPr>
            <w:r w:rsidRPr="00B028D1">
              <w:rPr>
                <w:rFonts w:ascii="Arial" w:hAnsi="Arial" w:cs="Arial"/>
                <w:lang w:eastAsia="en-US"/>
              </w:rPr>
              <w:t xml:space="preserve">Dates of involvement (Tick </w:t>
            </w:r>
            <w:r w:rsidRPr="00B028D1">
              <w:rPr>
                <w:rFonts w:ascii="Arial" w:hAnsi="Arial" w:cs="Arial"/>
                <w:lang w:eastAsia="en-US"/>
              </w:rPr>
              <w:sym w:font="Wingdings" w:char="F0FC"/>
            </w:r>
            <w:r w:rsidRPr="00B028D1">
              <w:rPr>
                <w:rFonts w:ascii="Arial" w:hAnsi="Arial" w:cs="Arial"/>
                <w:lang w:eastAsia="en-US"/>
              </w:rPr>
              <w:t xml:space="preserve"> if current)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46B2C5E" w14:textId="77777777" w:rsidR="00DA7DF7" w:rsidRPr="00B028D1" w:rsidRDefault="00DA7DF7" w:rsidP="00DA7DF7">
            <w:pPr>
              <w:rPr>
                <w:rFonts w:ascii="Arial" w:hAnsi="Arial" w:cs="Arial"/>
                <w:lang w:eastAsia="en-US"/>
              </w:rPr>
            </w:pPr>
            <w:r w:rsidRPr="00B028D1">
              <w:rPr>
                <w:rFonts w:ascii="Arial" w:hAnsi="Arial" w:cs="Arial"/>
                <w:lang w:eastAsia="en-US"/>
              </w:rPr>
              <w:t>Attended meeting? Y/N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E91CB05" w14:textId="77777777" w:rsidR="00DA7DF7" w:rsidRPr="00B028D1" w:rsidRDefault="00DA7DF7" w:rsidP="00DA7DF7">
            <w:pPr>
              <w:rPr>
                <w:rFonts w:ascii="Arial" w:hAnsi="Arial" w:cs="Arial"/>
                <w:lang w:eastAsia="en-US"/>
              </w:rPr>
            </w:pPr>
            <w:r w:rsidRPr="00B028D1">
              <w:rPr>
                <w:rFonts w:ascii="Arial" w:hAnsi="Arial" w:cs="Arial"/>
                <w:lang w:eastAsia="en-US"/>
              </w:rPr>
              <w:t>Share plan? Y/N</w:t>
            </w:r>
          </w:p>
        </w:tc>
      </w:tr>
      <w:tr w:rsidR="00DA7DF7" w:rsidRPr="00B028D1" w14:paraId="0AEB3D5E" w14:textId="77777777" w:rsidTr="007A3E7C">
        <w:trPr>
          <w:trHeight w:val="227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B5D9FA1" w14:textId="77777777" w:rsidR="00DA7DF7" w:rsidRPr="00B028D1" w:rsidRDefault="00DA7DF7" w:rsidP="00DA7DF7">
            <w:pPr>
              <w:rPr>
                <w:rFonts w:ascii="Arial" w:hAnsi="Arial" w:cs="Arial"/>
                <w:lang w:eastAsia="en-US"/>
              </w:rPr>
            </w:pPr>
            <w:r w:rsidRPr="00B028D1">
              <w:rPr>
                <w:rFonts w:ascii="Arial" w:hAnsi="Arial" w:cs="Arial"/>
                <w:lang w:eastAsia="en-US"/>
              </w:rPr>
              <w:t>Young person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1A666" w14:textId="77777777" w:rsidR="00DA7DF7" w:rsidRPr="00B028D1" w:rsidRDefault="00DA7DF7" w:rsidP="00DA7DF7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978C3" w14:textId="77777777" w:rsidR="00DA7DF7" w:rsidRPr="00B028D1" w:rsidRDefault="00DA7DF7" w:rsidP="00DA7DF7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AA549" w14:textId="77777777" w:rsidR="00DA7DF7" w:rsidRPr="00B028D1" w:rsidRDefault="00DA7DF7" w:rsidP="00DA7DF7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3B033" w14:textId="77777777" w:rsidR="00DA7DF7" w:rsidRPr="00B028D1" w:rsidRDefault="00DA7DF7" w:rsidP="00DA7DF7">
            <w:pPr>
              <w:rPr>
                <w:rFonts w:ascii="Arial" w:hAnsi="Arial" w:cs="Arial"/>
                <w:lang w:eastAsia="en-US"/>
              </w:rPr>
            </w:pPr>
          </w:p>
        </w:tc>
      </w:tr>
      <w:tr w:rsidR="00DA7DF7" w:rsidRPr="00B028D1" w14:paraId="59A25A5A" w14:textId="77777777" w:rsidTr="007A3E7C">
        <w:trPr>
          <w:trHeight w:val="33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D9DF265" w14:textId="77777777" w:rsidR="00DA7DF7" w:rsidRPr="00B028D1" w:rsidRDefault="00DA7DF7" w:rsidP="00DA7DF7">
            <w:pPr>
              <w:rPr>
                <w:rFonts w:ascii="Arial" w:hAnsi="Arial" w:cs="Arial"/>
                <w:lang w:eastAsia="en-US"/>
              </w:rPr>
            </w:pPr>
            <w:r w:rsidRPr="00B028D1">
              <w:rPr>
                <w:rFonts w:ascii="Arial" w:hAnsi="Arial" w:cs="Arial"/>
                <w:lang w:eastAsia="en-US"/>
              </w:rPr>
              <w:t xml:space="preserve">Parent / guardian    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91630" w14:textId="77777777" w:rsidR="00DA7DF7" w:rsidRPr="00B028D1" w:rsidRDefault="00DA7DF7" w:rsidP="00DA7DF7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4EEE6" w14:textId="77777777" w:rsidR="00DA7DF7" w:rsidRPr="00B028D1" w:rsidRDefault="00DA7DF7" w:rsidP="00DA7DF7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DE7FD" w14:textId="77777777" w:rsidR="00DA7DF7" w:rsidRPr="00B028D1" w:rsidRDefault="00DA7DF7" w:rsidP="00DA7DF7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9A742" w14:textId="77777777" w:rsidR="00DA7DF7" w:rsidRPr="00B028D1" w:rsidRDefault="00DA7DF7" w:rsidP="00DA7DF7">
            <w:pPr>
              <w:rPr>
                <w:rFonts w:ascii="Arial" w:hAnsi="Arial" w:cs="Arial"/>
                <w:lang w:eastAsia="en-US"/>
              </w:rPr>
            </w:pPr>
          </w:p>
        </w:tc>
      </w:tr>
      <w:tr w:rsidR="00DA7DF7" w:rsidRPr="00B028D1" w14:paraId="17C936D9" w14:textId="77777777" w:rsidTr="007A3E7C">
        <w:trPr>
          <w:trHeight w:val="33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471248F" w14:textId="77777777" w:rsidR="00DA7DF7" w:rsidRPr="00B028D1" w:rsidRDefault="00DA7DF7" w:rsidP="00DA7DF7">
            <w:pPr>
              <w:rPr>
                <w:rFonts w:ascii="Arial" w:hAnsi="Arial" w:cs="Arial"/>
                <w:lang w:eastAsia="en-US"/>
              </w:rPr>
            </w:pPr>
            <w:r w:rsidRPr="00B028D1">
              <w:rPr>
                <w:rFonts w:ascii="Arial" w:hAnsi="Arial" w:cs="Arial"/>
                <w:lang w:eastAsia="en-US"/>
              </w:rPr>
              <w:t>Class teacher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45113" w14:textId="77777777" w:rsidR="00DA7DF7" w:rsidRPr="00B028D1" w:rsidRDefault="00DA7DF7" w:rsidP="00DA7DF7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7188D" w14:textId="77777777" w:rsidR="00DA7DF7" w:rsidRPr="00B028D1" w:rsidRDefault="00DA7DF7" w:rsidP="00DA7DF7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59A1C" w14:textId="77777777" w:rsidR="00DA7DF7" w:rsidRPr="00B028D1" w:rsidRDefault="00DA7DF7" w:rsidP="00DA7DF7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6098C" w14:textId="77777777" w:rsidR="00DA7DF7" w:rsidRPr="00B028D1" w:rsidRDefault="00DA7DF7" w:rsidP="00DA7DF7">
            <w:pPr>
              <w:rPr>
                <w:rFonts w:ascii="Arial" w:hAnsi="Arial" w:cs="Arial"/>
                <w:lang w:eastAsia="en-US"/>
              </w:rPr>
            </w:pPr>
          </w:p>
        </w:tc>
      </w:tr>
      <w:tr w:rsidR="00DA7DF7" w:rsidRPr="00B028D1" w14:paraId="67DEF6CF" w14:textId="77777777" w:rsidTr="007A3E7C">
        <w:trPr>
          <w:trHeight w:val="33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D49E765" w14:textId="77777777" w:rsidR="00DA7DF7" w:rsidRPr="00B028D1" w:rsidRDefault="00DA7DF7" w:rsidP="00DA7DF7">
            <w:pPr>
              <w:rPr>
                <w:rFonts w:ascii="Arial" w:hAnsi="Arial" w:cs="Arial"/>
                <w:lang w:eastAsia="en-US"/>
              </w:rPr>
            </w:pPr>
            <w:r w:rsidRPr="00B028D1">
              <w:rPr>
                <w:rFonts w:ascii="Arial" w:hAnsi="Arial" w:cs="Arial"/>
                <w:lang w:eastAsia="en-US"/>
              </w:rPr>
              <w:t>Key person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EC8E3" w14:textId="77777777" w:rsidR="00DA7DF7" w:rsidRPr="00B028D1" w:rsidRDefault="00DA7DF7" w:rsidP="00DA7DF7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D72F8" w14:textId="77777777" w:rsidR="00DA7DF7" w:rsidRPr="00B028D1" w:rsidRDefault="00DA7DF7" w:rsidP="00DA7DF7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0915F" w14:textId="77777777" w:rsidR="00DA7DF7" w:rsidRPr="00B028D1" w:rsidRDefault="00DA7DF7" w:rsidP="00DA7DF7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5DE52" w14:textId="77777777" w:rsidR="00DA7DF7" w:rsidRPr="00B028D1" w:rsidRDefault="00DA7DF7" w:rsidP="00DA7DF7">
            <w:pPr>
              <w:rPr>
                <w:rFonts w:ascii="Arial" w:hAnsi="Arial" w:cs="Arial"/>
                <w:lang w:eastAsia="en-US"/>
              </w:rPr>
            </w:pPr>
          </w:p>
        </w:tc>
      </w:tr>
      <w:tr w:rsidR="00DA7DF7" w:rsidRPr="00B028D1" w14:paraId="62524C53" w14:textId="77777777" w:rsidTr="007A3E7C">
        <w:trPr>
          <w:trHeight w:val="33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FAF4953" w14:textId="77777777" w:rsidR="00DA7DF7" w:rsidRPr="00B028D1" w:rsidRDefault="00DA7DF7" w:rsidP="00DA7DF7">
            <w:pPr>
              <w:rPr>
                <w:rFonts w:ascii="Arial" w:hAnsi="Arial" w:cs="Arial"/>
                <w:lang w:eastAsia="en-US"/>
              </w:rPr>
            </w:pPr>
            <w:r w:rsidRPr="00B028D1">
              <w:rPr>
                <w:rFonts w:ascii="Arial" w:hAnsi="Arial" w:cs="Arial"/>
                <w:lang w:eastAsia="en-US"/>
              </w:rPr>
              <w:t>SENCO / designated teacher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CE519" w14:textId="77777777" w:rsidR="00DA7DF7" w:rsidRPr="00B028D1" w:rsidRDefault="00DA7DF7" w:rsidP="00DA7DF7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DB1F2" w14:textId="77777777" w:rsidR="00DA7DF7" w:rsidRPr="00B028D1" w:rsidRDefault="00DA7DF7" w:rsidP="00DA7DF7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05DCA" w14:textId="77777777" w:rsidR="00DA7DF7" w:rsidRPr="00B028D1" w:rsidRDefault="00DA7DF7" w:rsidP="00DA7DF7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AF62A" w14:textId="77777777" w:rsidR="00DA7DF7" w:rsidRPr="00B028D1" w:rsidRDefault="00DA7DF7" w:rsidP="00DA7DF7">
            <w:pPr>
              <w:rPr>
                <w:rFonts w:ascii="Arial" w:hAnsi="Arial" w:cs="Arial"/>
                <w:lang w:eastAsia="en-US"/>
              </w:rPr>
            </w:pPr>
          </w:p>
        </w:tc>
      </w:tr>
      <w:tr w:rsidR="00DA7DF7" w:rsidRPr="00B028D1" w14:paraId="5704BB0F" w14:textId="77777777" w:rsidTr="007A3E7C">
        <w:trPr>
          <w:trHeight w:val="33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A46E64C" w14:textId="77777777" w:rsidR="00DA7DF7" w:rsidRPr="00B028D1" w:rsidRDefault="00DA7DF7" w:rsidP="00DA7DF7">
            <w:pPr>
              <w:rPr>
                <w:rFonts w:ascii="Arial" w:hAnsi="Arial" w:cs="Arial"/>
                <w:lang w:eastAsia="en-US"/>
              </w:rPr>
            </w:pPr>
            <w:r w:rsidRPr="00B028D1">
              <w:rPr>
                <w:rFonts w:ascii="Arial" w:hAnsi="Arial" w:cs="Arial"/>
                <w:lang w:eastAsia="en-US"/>
              </w:rPr>
              <w:t>Adoption team representative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DA96E" w14:textId="77777777" w:rsidR="00DA7DF7" w:rsidRPr="00B028D1" w:rsidRDefault="00DA7DF7" w:rsidP="00DA7DF7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9C72B" w14:textId="77777777" w:rsidR="00DA7DF7" w:rsidRPr="00B028D1" w:rsidRDefault="00DA7DF7" w:rsidP="00DA7DF7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A66CF" w14:textId="77777777" w:rsidR="00DA7DF7" w:rsidRPr="00B028D1" w:rsidRDefault="00DA7DF7" w:rsidP="00DA7DF7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6D0CB" w14:textId="77777777" w:rsidR="00DA7DF7" w:rsidRPr="00B028D1" w:rsidRDefault="00DA7DF7" w:rsidP="00DA7DF7">
            <w:pPr>
              <w:rPr>
                <w:rFonts w:ascii="Arial" w:hAnsi="Arial" w:cs="Arial"/>
                <w:lang w:eastAsia="en-US"/>
              </w:rPr>
            </w:pPr>
          </w:p>
        </w:tc>
      </w:tr>
      <w:tr w:rsidR="00DA7DF7" w:rsidRPr="00B028D1" w14:paraId="685E5D6B" w14:textId="77777777" w:rsidTr="007A3E7C">
        <w:trPr>
          <w:cantSplit/>
          <w:trHeight w:val="4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B891AF1" w14:textId="77777777" w:rsidR="00DA7DF7" w:rsidRPr="00B028D1" w:rsidRDefault="00DA7DF7" w:rsidP="00DA7DF7">
            <w:pPr>
              <w:rPr>
                <w:rFonts w:ascii="Arial" w:hAnsi="Arial" w:cs="Arial"/>
                <w:lang w:eastAsia="en-US"/>
              </w:rPr>
            </w:pPr>
            <w:r w:rsidRPr="00B028D1">
              <w:rPr>
                <w:rFonts w:ascii="Arial" w:hAnsi="Arial" w:cs="Arial"/>
                <w:lang w:eastAsia="en-US"/>
              </w:rPr>
              <w:t>Social care representatives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B905B" w14:textId="77777777" w:rsidR="00DA7DF7" w:rsidRPr="00B028D1" w:rsidRDefault="00DA7DF7" w:rsidP="00DA7DF7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DAFD3" w14:textId="77777777" w:rsidR="00DA7DF7" w:rsidRPr="00B028D1" w:rsidRDefault="00DA7DF7" w:rsidP="00DA7DF7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F1769" w14:textId="77777777" w:rsidR="00DA7DF7" w:rsidRPr="00B028D1" w:rsidRDefault="00DA7DF7" w:rsidP="00DA7DF7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1BDE3" w14:textId="77777777" w:rsidR="00DA7DF7" w:rsidRPr="00B028D1" w:rsidRDefault="00DA7DF7" w:rsidP="00DA7DF7">
            <w:pPr>
              <w:rPr>
                <w:rFonts w:ascii="Arial" w:hAnsi="Arial" w:cs="Arial"/>
                <w:lang w:eastAsia="en-US"/>
              </w:rPr>
            </w:pPr>
          </w:p>
        </w:tc>
      </w:tr>
      <w:tr w:rsidR="00DA7DF7" w:rsidRPr="00B028D1" w14:paraId="48D59258" w14:textId="77777777" w:rsidTr="007A3E7C">
        <w:trPr>
          <w:cantSplit/>
          <w:trHeight w:val="4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732C0CE" w14:textId="77777777" w:rsidR="00DA7DF7" w:rsidRPr="00B028D1" w:rsidRDefault="00DA7DF7" w:rsidP="00DA7DF7">
            <w:pPr>
              <w:rPr>
                <w:rFonts w:ascii="Arial" w:hAnsi="Arial" w:cs="Arial"/>
                <w:lang w:eastAsia="en-US"/>
              </w:rPr>
            </w:pPr>
            <w:r w:rsidRPr="00B028D1">
              <w:rPr>
                <w:rFonts w:ascii="Arial" w:hAnsi="Arial" w:cs="Arial"/>
                <w:lang w:eastAsia="en-US"/>
              </w:rPr>
              <w:t xml:space="preserve">Health representatives      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B626C" w14:textId="77777777" w:rsidR="00DA7DF7" w:rsidRPr="00B028D1" w:rsidRDefault="00DA7DF7" w:rsidP="00DA7DF7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B9CEE" w14:textId="77777777" w:rsidR="00DA7DF7" w:rsidRPr="00B028D1" w:rsidRDefault="00DA7DF7" w:rsidP="00DA7DF7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02C2E" w14:textId="77777777" w:rsidR="00DA7DF7" w:rsidRPr="00B028D1" w:rsidRDefault="00DA7DF7" w:rsidP="00DA7DF7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BB2C2" w14:textId="77777777" w:rsidR="00DA7DF7" w:rsidRPr="00B028D1" w:rsidRDefault="00DA7DF7" w:rsidP="00DA7DF7">
            <w:pPr>
              <w:rPr>
                <w:rFonts w:ascii="Arial" w:hAnsi="Arial" w:cs="Arial"/>
                <w:lang w:eastAsia="en-US"/>
              </w:rPr>
            </w:pPr>
          </w:p>
        </w:tc>
      </w:tr>
      <w:tr w:rsidR="00DA7DF7" w:rsidRPr="00B028D1" w14:paraId="7B99BDF7" w14:textId="77777777" w:rsidTr="007A3E7C">
        <w:trPr>
          <w:cantSplit/>
          <w:trHeight w:val="4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45C19F4" w14:textId="77777777" w:rsidR="00DA7DF7" w:rsidRPr="00B028D1" w:rsidRDefault="00DA7DF7" w:rsidP="00DA7DF7">
            <w:pPr>
              <w:rPr>
                <w:rFonts w:ascii="Arial" w:hAnsi="Arial" w:cs="Arial"/>
                <w:lang w:eastAsia="en-US"/>
              </w:rPr>
            </w:pPr>
            <w:r w:rsidRPr="00B028D1">
              <w:rPr>
                <w:rFonts w:ascii="Arial" w:hAnsi="Arial" w:cs="Arial"/>
                <w:lang w:eastAsia="en-US"/>
              </w:rPr>
              <w:t>Family support services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C7345" w14:textId="77777777" w:rsidR="00DA7DF7" w:rsidRPr="00B028D1" w:rsidRDefault="00DA7DF7" w:rsidP="00DA7DF7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ED870" w14:textId="77777777" w:rsidR="00DA7DF7" w:rsidRPr="00B028D1" w:rsidRDefault="00DA7DF7" w:rsidP="00DA7DF7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20745" w14:textId="77777777" w:rsidR="00DA7DF7" w:rsidRPr="00B028D1" w:rsidRDefault="00DA7DF7" w:rsidP="00DA7DF7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DBFF3" w14:textId="77777777" w:rsidR="00DA7DF7" w:rsidRPr="00B028D1" w:rsidRDefault="00DA7DF7" w:rsidP="00DA7DF7">
            <w:pPr>
              <w:rPr>
                <w:rFonts w:ascii="Arial" w:hAnsi="Arial" w:cs="Arial"/>
                <w:lang w:eastAsia="en-US"/>
              </w:rPr>
            </w:pPr>
          </w:p>
        </w:tc>
      </w:tr>
      <w:tr w:rsidR="00DA7DF7" w:rsidRPr="00B028D1" w14:paraId="57195495" w14:textId="77777777" w:rsidTr="007A3E7C">
        <w:trPr>
          <w:cantSplit/>
          <w:trHeight w:val="48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419B420" w14:textId="77777777" w:rsidR="00DA7DF7" w:rsidRPr="00B028D1" w:rsidRDefault="00DA7DF7" w:rsidP="00DA7DF7">
            <w:pPr>
              <w:rPr>
                <w:rFonts w:ascii="Arial" w:hAnsi="Arial" w:cs="Arial"/>
                <w:lang w:eastAsia="en-US"/>
              </w:rPr>
            </w:pPr>
            <w:r w:rsidRPr="00B028D1">
              <w:rPr>
                <w:rFonts w:ascii="Arial" w:hAnsi="Arial" w:cs="Arial"/>
                <w:lang w:eastAsia="en-US"/>
              </w:rPr>
              <w:t xml:space="preserve">Other 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01227" w14:textId="77777777" w:rsidR="00DA7DF7" w:rsidRPr="00B028D1" w:rsidRDefault="00DA7DF7" w:rsidP="00DA7DF7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55CE6" w14:textId="77777777" w:rsidR="00DA7DF7" w:rsidRPr="00B028D1" w:rsidRDefault="00DA7DF7" w:rsidP="00DA7DF7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9D1C6" w14:textId="77777777" w:rsidR="00DA7DF7" w:rsidRPr="00B028D1" w:rsidRDefault="00DA7DF7" w:rsidP="00DA7DF7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17A30" w14:textId="77777777" w:rsidR="00DA7DF7" w:rsidRPr="00B028D1" w:rsidRDefault="00DA7DF7" w:rsidP="00DA7DF7">
            <w:pPr>
              <w:rPr>
                <w:rFonts w:ascii="Arial" w:hAnsi="Arial" w:cs="Arial"/>
                <w:lang w:eastAsia="en-US"/>
              </w:rPr>
            </w:pPr>
          </w:p>
        </w:tc>
      </w:tr>
    </w:tbl>
    <w:p w14:paraId="4D0EBFC3" w14:textId="77777777" w:rsidR="00DA7DF7" w:rsidRPr="00B028D1" w:rsidRDefault="00DA7DF7" w:rsidP="0028161D">
      <w:pPr>
        <w:rPr>
          <w:rFonts w:ascii="Arial" w:hAnsi="Arial" w:cs="Arial"/>
          <w:lang w:val="en-US" w:eastAsia="en-US"/>
        </w:rPr>
      </w:pPr>
    </w:p>
    <w:p w14:paraId="6EE7A4CA" w14:textId="77777777" w:rsidR="000B1C96" w:rsidRPr="00B028D1" w:rsidRDefault="000B1C96" w:rsidP="000B1C96">
      <w:pPr>
        <w:rPr>
          <w:rFonts w:ascii="Arial" w:hAnsi="Arial" w:cs="Arial"/>
          <w:lang w:eastAsia="en-US"/>
        </w:rPr>
      </w:pPr>
    </w:p>
    <w:p w14:paraId="674E55ED" w14:textId="77777777" w:rsidR="007A3E7C" w:rsidRPr="00B028D1" w:rsidRDefault="007A3E7C" w:rsidP="000B1C96">
      <w:pPr>
        <w:rPr>
          <w:rFonts w:ascii="Arial" w:hAnsi="Arial" w:cs="Arial"/>
          <w:lang w:eastAsia="en-US"/>
        </w:rPr>
      </w:pPr>
    </w:p>
    <w:tbl>
      <w:tblPr>
        <w:tblStyle w:val="TableGrid"/>
        <w:tblW w:w="15446" w:type="dxa"/>
        <w:tblLook w:val="04A0" w:firstRow="1" w:lastRow="0" w:firstColumn="1" w:lastColumn="0" w:noHBand="0" w:noVBand="1"/>
      </w:tblPr>
      <w:tblGrid>
        <w:gridCol w:w="7230"/>
        <w:gridCol w:w="8216"/>
      </w:tblGrid>
      <w:tr w:rsidR="000B1C96" w:rsidRPr="00B028D1" w14:paraId="55EB50D4" w14:textId="77777777" w:rsidTr="007A3E7C">
        <w:tc>
          <w:tcPr>
            <w:tcW w:w="15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6004E"/>
            <w:hideMark/>
          </w:tcPr>
          <w:p w14:paraId="47A9BE03" w14:textId="77777777" w:rsidR="000B1C96" w:rsidRPr="00B028D1" w:rsidRDefault="000B1C96" w:rsidP="000B1C96">
            <w:pPr>
              <w:rPr>
                <w:rFonts w:ascii="Arial" w:hAnsi="Arial" w:cs="Arial"/>
                <w:b/>
                <w:bCs/>
                <w:lang w:eastAsia="en-US"/>
              </w:rPr>
            </w:pPr>
            <w:r w:rsidRPr="00B028D1">
              <w:rPr>
                <w:rFonts w:ascii="Arial" w:hAnsi="Arial" w:cs="Arial"/>
                <w:b/>
                <w:bCs/>
                <w:lang w:eastAsia="en-US"/>
              </w:rPr>
              <w:lastRenderedPageBreak/>
              <w:t xml:space="preserve">Section 3: Previous experiences </w:t>
            </w:r>
            <w:r w:rsidRPr="00B028D1">
              <w:rPr>
                <w:rFonts w:ascii="Arial" w:hAnsi="Arial" w:cs="Arial"/>
                <w:b/>
                <w:lang w:eastAsia="en-US"/>
              </w:rPr>
              <w:t>can be completed in advance of the meeting by parents/guardians (optional)</w:t>
            </w:r>
          </w:p>
        </w:tc>
      </w:tr>
      <w:tr w:rsidR="000B1C96" w:rsidRPr="00B028D1" w14:paraId="02610493" w14:textId="77777777">
        <w:tc>
          <w:tcPr>
            <w:tcW w:w="15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8C9C1" w14:textId="77777777" w:rsidR="000B1C96" w:rsidRPr="00B028D1" w:rsidRDefault="000B1C96" w:rsidP="000B1C96">
            <w:pPr>
              <w:rPr>
                <w:rFonts w:ascii="Arial" w:hAnsi="Arial" w:cs="Arial"/>
                <w:lang w:eastAsia="en-US"/>
              </w:rPr>
            </w:pPr>
          </w:p>
          <w:p w14:paraId="7DB0CACD" w14:textId="77777777" w:rsidR="000B1C96" w:rsidRPr="00B028D1" w:rsidRDefault="000B1C96" w:rsidP="000B1C96">
            <w:pPr>
              <w:rPr>
                <w:rFonts w:ascii="Arial" w:hAnsi="Arial" w:cs="Arial"/>
                <w:lang w:eastAsia="en-US"/>
              </w:rPr>
            </w:pPr>
          </w:p>
        </w:tc>
      </w:tr>
      <w:tr w:rsidR="000B1C96" w:rsidRPr="00B028D1" w14:paraId="19B331F7" w14:textId="77777777">
        <w:tc>
          <w:tcPr>
            <w:tcW w:w="154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EF936AB" w14:textId="77777777" w:rsidR="000B1C96" w:rsidRPr="00B028D1" w:rsidRDefault="000B1C96" w:rsidP="000B1C96">
            <w:pPr>
              <w:rPr>
                <w:rFonts w:ascii="Arial" w:hAnsi="Arial" w:cs="Arial"/>
                <w:b/>
                <w:lang w:eastAsia="en-US"/>
              </w:rPr>
            </w:pPr>
          </w:p>
        </w:tc>
      </w:tr>
      <w:tr w:rsidR="000B1C96" w:rsidRPr="00B028D1" w14:paraId="6790FB61" w14:textId="77777777" w:rsidTr="007A3E7C">
        <w:tc>
          <w:tcPr>
            <w:tcW w:w="15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6004E"/>
            <w:hideMark/>
          </w:tcPr>
          <w:p w14:paraId="0A90942B" w14:textId="0DF2284D" w:rsidR="000B1C96" w:rsidRPr="00B028D1" w:rsidRDefault="000B1C96" w:rsidP="000B1C96">
            <w:pPr>
              <w:rPr>
                <w:rFonts w:ascii="Arial" w:hAnsi="Arial" w:cs="Arial"/>
                <w:lang w:eastAsia="en-US"/>
              </w:rPr>
            </w:pPr>
            <w:r w:rsidRPr="00B028D1">
              <w:rPr>
                <w:rFonts w:ascii="Arial" w:hAnsi="Arial" w:cs="Arial"/>
                <w:b/>
                <w:lang w:eastAsia="en-US"/>
              </w:rPr>
              <w:t xml:space="preserve">Section 4: </w:t>
            </w:r>
            <w:r w:rsidR="00FC5127">
              <w:rPr>
                <w:rFonts w:ascii="Arial" w:hAnsi="Arial" w:cs="Arial"/>
                <w:b/>
                <w:lang w:eastAsia="en-US"/>
              </w:rPr>
              <w:t>Child’</w:t>
            </w:r>
            <w:r w:rsidRPr="00B028D1">
              <w:rPr>
                <w:rFonts w:ascii="Arial" w:hAnsi="Arial" w:cs="Arial"/>
                <w:b/>
                <w:lang w:eastAsia="en-US"/>
              </w:rPr>
              <w:t>s views</w:t>
            </w:r>
            <w:r w:rsidRPr="00B028D1">
              <w:rPr>
                <w:rFonts w:ascii="Arial" w:hAnsi="Arial" w:cs="Arial"/>
                <w:bCs/>
                <w:i/>
                <w:iCs/>
                <w:lang w:eastAsia="en-US"/>
              </w:rPr>
              <w:t xml:space="preserve"> </w:t>
            </w:r>
            <w:r w:rsidRPr="00B028D1">
              <w:rPr>
                <w:rFonts w:ascii="Arial" w:hAnsi="Arial" w:cs="Arial"/>
                <w:b/>
                <w:lang w:eastAsia="en-US"/>
              </w:rPr>
              <w:t>can be completed in advance of the meeting</w:t>
            </w:r>
          </w:p>
        </w:tc>
      </w:tr>
      <w:tr w:rsidR="000B1C96" w:rsidRPr="00B028D1" w14:paraId="5458F124" w14:textId="77777777"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89633" w14:textId="77777777" w:rsidR="000B1C96" w:rsidRPr="00B028D1" w:rsidRDefault="000B1C96" w:rsidP="000B1C96">
            <w:pPr>
              <w:rPr>
                <w:rFonts w:ascii="Arial" w:hAnsi="Arial" w:cs="Arial"/>
                <w:bCs/>
                <w:lang w:eastAsia="en-US"/>
              </w:rPr>
            </w:pPr>
            <w:r w:rsidRPr="00B028D1">
              <w:rPr>
                <w:rFonts w:ascii="Arial" w:hAnsi="Arial" w:cs="Arial"/>
                <w:bCs/>
                <w:lang w:eastAsia="en-US"/>
              </w:rPr>
              <w:t>What are the things you like and do well at school?</w:t>
            </w:r>
          </w:p>
        </w:tc>
        <w:tc>
          <w:tcPr>
            <w:tcW w:w="8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6F3D4" w14:textId="77777777" w:rsidR="000B1C96" w:rsidRPr="00B028D1" w:rsidRDefault="000B1C96" w:rsidP="000B1C96">
            <w:pPr>
              <w:rPr>
                <w:rFonts w:ascii="Arial" w:hAnsi="Arial" w:cs="Arial"/>
                <w:bCs/>
                <w:lang w:eastAsia="en-US"/>
              </w:rPr>
            </w:pPr>
            <w:r w:rsidRPr="00B028D1">
              <w:rPr>
                <w:rFonts w:ascii="Arial" w:hAnsi="Arial" w:cs="Arial"/>
                <w:bCs/>
                <w:lang w:eastAsia="en-US"/>
              </w:rPr>
              <w:t>What are your favourite sports or hobbies?</w:t>
            </w:r>
          </w:p>
          <w:p w14:paraId="0274C291" w14:textId="77777777" w:rsidR="000B1C96" w:rsidRPr="00B028D1" w:rsidRDefault="000B1C96" w:rsidP="000B1C96">
            <w:pPr>
              <w:rPr>
                <w:rFonts w:ascii="Arial" w:hAnsi="Arial" w:cs="Arial"/>
                <w:bCs/>
                <w:lang w:eastAsia="en-US"/>
              </w:rPr>
            </w:pPr>
          </w:p>
        </w:tc>
      </w:tr>
      <w:tr w:rsidR="000B1C96" w:rsidRPr="00B028D1" w14:paraId="5C877840" w14:textId="77777777"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7E252" w14:textId="77777777" w:rsidR="000B1C96" w:rsidRPr="00B028D1" w:rsidRDefault="000B1C96" w:rsidP="000B1C96">
            <w:pPr>
              <w:rPr>
                <w:rFonts w:ascii="Arial" w:hAnsi="Arial" w:cs="Arial"/>
                <w:bCs/>
                <w:lang w:eastAsia="en-US"/>
              </w:rPr>
            </w:pPr>
            <w:r w:rsidRPr="00B028D1">
              <w:rPr>
                <w:rFonts w:ascii="Arial" w:hAnsi="Arial" w:cs="Arial"/>
                <w:bCs/>
                <w:lang w:eastAsia="en-US"/>
              </w:rPr>
              <w:t>What is a piece of work or activity that you are proud of?</w:t>
            </w:r>
          </w:p>
        </w:tc>
        <w:tc>
          <w:tcPr>
            <w:tcW w:w="8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25860" w14:textId="77777777" w:rsidR="000B1C96" w:rsidRPr="00B028D1" w:rsidRDefault="000B1C96" w:rsidP="000B1C96">
            <w:pPr>
              <w:rPr>
                <w:rFonts w:ascii="Arial" w:hAnsi="Arial" w:cs="Arial"/>
                <w:bCs/>
                <w:lang w:eastAsia="en-US"/>
              </w:rPr>
            </w:pPr>
            <w:r w:rsidRPr="00B028D1">
              <w:rPr>
                <w:rFonts w:ascii="Arial" w:hAnsi="Arial" w:cs="Arial"/>
                <w:bCs/>
                <w:lang w:eastAsia="en-US"/>
              </w:rPr>
              <w:t xml:space="preserve">Are there any things about school that worry you or that you find challenging? </w:t>
            </w:r>
          </w:p>
          <w:p w14:paraId="2CA54CFE" w14:textId="77777777" w:rsidR="000B1C96" w:rsidRPr="00B028D1" w:rsidRDefault="000B1C96" w:rsidP="000B1C96">
            <w:pPr>
              <w:rPr>
                <w:rFonts w:ascii="Arial" w:hAnsi="Arial" w:cs="Arial"/>
                <w:bCs/>
                <w:lang w:eastAsia="en-US"/>
              </w:rPr>
            </w:pPr>
          </w:p>
        </w:tc>
      </w:tr>
      <w:tr w:rsidR="000B1C96" w:rsidRPr="00B028D1" w14:paraId="71D2D42E" w14:textId="77777777"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D1022" w14:textId="77777777" w:rsidR="000B1C96" w:rsidRPr="00B028D1" w:rsidRDefault="000B1C96" w:rsidP="000B1C96">
            <w:pPr>
              <w:rPr>
                <w:rFonts w:ascii="Arial" w:hAnsi="Arial" w:cs="Arial"/>
                <w:bCs/>
                <w:lang w:eastAsia="en-US"/>
              </w:rPr>
            </w:pPr>
            <w:r w:rsidRPr="00B028D1">
              <w:rPr>
                <w:rFonts w:ascii="Arial" w:hAnsi="Arial" w:cs="Arial"/>
                <w:bCs/>
                <w:lang w:eastAsia="en-US"/>
              </w:rPr>
              <w:t>Who are the members of staff who support you at school? What do you or would you find helpful with your learning?</w:t>
            </w:r>
          </w:p>
          <w:p w14:paraId="7A00BCDE" w14:textId="77777777" w:rsidR="000B1C96" w:rsidRPr="00B028D1" w:rsidRDefault="000B1C96" w:rsidP="000B1C96">
            <w:pPr>
              <w:rPr>
                <w:rFonts w:ascii="Arial" w:hAnsi="Arial" w:cs="Arial"/>
                <w:bCs/>
                <w:lang w:eastAsia="en-US"/>
              </w:rPr>
            </w:pPr>
          </w:p>
        </w:tc>
        <w:tc>
          <w:tcPr>
            <w:tcW w:w="8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A8CA9" w14:textId="6FA85611" w:rsidR="000B1C96" w:rsidRPr="00B028D1" w:rsidRDefault="000B1C96" w:rsidP="000B1C96">
            <w:pPr>
              <w:rPr>
                <w:rFonts w:ascii="Arial" w:hAnsi="Arial" w:cs="Arial"/>
                <w:bCs/>
                <w:lang w:eastAsia="en-US"/>
              </w:rPr>
            </w:pPr>
            <w:r w:rsidRPr="00B028D1">
              <w:rPr>
                <w:rFonts w:ascii="Arial" w:hAnsi="Arial" w:cs="Arial"/>
                <w:bCs/>
                <w:lang w:eastAsia="en-US"/>
              </w:rPr>
              <w:t xml:space="preserve">What are your </w:t>
            </w:r>
            <w:r w:rsidR="00B231AD">
              <w:rPr>
                <w:rFonts w:ascii="Arial" w:hAnsi="Arial" w:cs="Arial"/>
                <w:bCs/>
                <w:lang w:eastAsia="en-US"/>
              </w:rPr>
              <w:t>aspirations and</w:t>
            </w:r>
            <w:r w:rsidRPr="00B028D1">
              <w:rPr>
                <w:rFonts w:ascii="Arial" w:hAnsi="Arial" w:cs="Arial"/>
                <w:bCs/>
                <w:lang w:eastAsia="en-US"/>
              </w:rPr>
              <w:t xml:space="preserve"> goals?</w:t>
            </w:r>
          </w:p>
        </w:tc>
      </w:tr>
    </w:tbl>
    <w:p w14:paraId="3DE4581C" w14:textId="77777777" w:rsidR="000B1C96" w:rsidRPr="00B028D1" w:rsidRDefault="000B1C96" w:rsidP="0028161D">
      <w:pPr>
        <w:rPr>
          <w:rFonts w:ascii="Arial" w:hAnsi="Arial" w:cs="Arial"/>
          <w:lang w:val="en-US" w:eastAsia="en-US"/>
        </w:rPr>
      </w:pPr>
    </w:p>
    <w:p w14:paraId="335B24BD" w14:textId="77777777" w:rsidR="00960AB6" w:rsidRPr="00B028D1" w:rsidRDefault="00960AB6" w:rsidP="00960AB6">
      <w:pPr>
        <w:rPr>
          <w:rFonts w:ascii="Arial" w:hAnsi="Arial" w:cs="Arial"/>
          <w:lang w:eastAsia="en-US"/>
        </w:rPr>
      </w:pPr>
    </w:p>
    <w:p w14:paraId="777E07F4" w14:textId="77777777" w:rsidR="007A3E7C" w:rsidRPr="00B028D1" w:rsidRDefault="007A3E7C" w:rsidP="00960AB6">
      <w:pPr>
        <w:rPr>
          <w:rFonts w:ascii="Arial" w:hAnsi="Arial" w:cs="Arial"/>
          <w:lang w:eastAsia="en-US"/>
        </w:rPr>
      </w:pPr>
    </w:p>
    <w:p w14:paraId="6F144EF9" w14:textId="77777777" w:rsidR="007A3E7C" w:rsidRPr="00B028D1" w:rsidRDefault="007A3E7C" w:rsidP="00960AB6">
      <w:pPr>
        <w:rPr>
          <w:rFonts w:ascii="Arial" w:hAnsi="Arial" w:cs="Arial"/>
          <w:lang w:eastAsia="en-US"/>
        </w:rPr>
      </w:pPr>
    </w:p>
    <w:tbl>
      <w:tblPr>
        <w:tblStyle w:val="TableGrid"/>
        <w:tblW w:w="15450" w:type="dxa"/>
        <w:tblLayout w:type="fixed"/>
        <w:tblLook w:val="04A0" w:firstRow="1" w:lastRow="0" w:firstColumn="1" w:lastColumn="0" w:noHBand="0" w:noVBand="1"/>
      </w:tblPr>
      <w:tblGrid>
        <w:gridCol w:w="15450"/>
      </w:tblGrid>
      <w:tr w:rsidR="00960AB6" w:rsidRPr="00B028D1" w14:paraId="0B929944" w14:textId="77777777" w:rsidTr="009120E2">
        <w:tc>
          <w:tcPr>
            <w:tcW w:w="15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6004E"/>
            <w:hideMark/>
          </w:tcPr>
          <w:p w14:paraId="4A9D31F6" w14:textId="77777777" w:rsidR="00960AB6" w:rsidRPr="00B028D1" w:rsidRDefault="00960AB6" w:rsidP="00960AB6">
            <w:pPr>
              <w:rPr>
                <w:rFonts w:ascii="Arial" w:hAnsi="Arial" w:cs="Arial"/>
                <w:lang w:eastAsia="en-US"/>
              </w:rPr>
            </w:pPr>
            <w:r w:rsidRPr="00B028D1">
              <w:rPr>
                <w:rFonts w:ascii="Arial" w:hAnsi="Arial" w:cs="Arial"/>
                <w:b/>
                <w:lang w:eastAsia="en-US"/>
              </w:rPr>
              <w:lastRenderedPageBreak/>
              <w:t>Section 5: Parents’/guardians’ views can be completed in advance of the meeting</w:t>
            </w:r>
          </w:p>
        </w:tc>
      </w:tr>
      <w:tr w:rsidR="00960AB6" w:rsidRPr="00B028D1" w14:paraId="4714728E" w14:textId="77777777" w:rsidTr="009120E2">
        <w:tc>
          <w:tcPr>
            <w:tcW w:w="15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E7297" w14:textId="77777777" w:rsidR="00960AB6" w:rsidRPr="00B028D1" w:rsidRDefault="00960AB6" w:rsidP="00960AB6">
            <w:pPr>
              <w:rPr>
                <w:rFonts w:ascii="Arial" w:hAnsi="Arial" w:cs="Arial"/>
                <w:bCs/>
                <w:lang w:eastAsia="en-US"/>
              </w:rPr>
            </w:pPr>
            <w:r w:rsidRPr="00B028D1">
              <w:rPr>
                <w:rFonts w:ascii="Arial" w:hAnsi="Arial" w:cs="Arial"/>
                <w:bCs/>
                <w:lang w:eastAsia="en-US"/>
              </w:rPr>
              <w:t>What will help my child to build on their strengths, do their best, and reach their goals?</w:t>
            </w:r>
          </w:p>
          <w:p w14:paraId="19C6419E" w14:textId="77777777" w:rsidR="00960AB6" w:rsidRPr="00B028D1" w:rsidRDefault="00960AB6" w:rsidP="00960AB6">
            <w:pPr>
              <w:rPr>
                <w:rFonts w:ascii="Arial" w:hAnsi="Arial" w:cs="Arial"/>
                <w:lang w:eastAsia="en-US"/>
              </w:rPr>
            </w:pPr>
            <w:r w:rsidRPr="00B028D1">
              <w:rPr>
                <w:rFonts w:ascii="Arial" w:hAnsi="Arial" w:cs="Arial"/>
                <w:lang w:eastAsia="en-US"/>
              </w:rPr>
              <w:t>You could include the following:</w:t>
            </w:r>
          </w:p>
          <w:p w14:paraId="65CFF7A7" w14:textId="77777777" w:rsidR="00960AB6" w:rsidRPr="00B028D1" w:rsidRDefault="00960AB6" w:rsidP="007A3E7C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lang w:eastAsia="en-US"/>
              </w:rPr>
            </w:pPr>
            <w:r w:rsidRPr="00B028D1">
              <w:rPr>
                <w:rFonts w:ascii="Arial" w:hAnsi="Arial" w:cs="Arial"/>
                <w:lang w:eastAsia="en-US"/>
              </w:rPr>
              <w:t xml:space="preserve">What has your child achieved, both in and out of school?  </w:t>
            </w:r>
          </w:p>
          <w:p w14:paraId="765CB6C7" w14:textId="77777777" w:rsidR="00960AB6" w:rsidRPr="00B028D1" w:rsidRDefault="00960AB6" w:rsidP="007A3E7C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lang w:eastAsia="en-US"/>
              </w:rPr>
            </w:pPr>
            <w:r w:rsidRPr="00B028D1">
              <w:rPr>
                <w:rFonts w:ascii="Arial" w:hAnsi="Arial" w:cs="Arial"/>
                <w:lang w:eastAsia="en-US"/>
              </w:rPr>
              <w:t xml:space="preserve">Does your child feel well supported at school? </w:t>
            </w:r>
          </w:p>
          <w:p w14:paraId="5DDCECD3" w14:textId="77777777" w:rsidR="00960AB6" w:rsidRPr="00B028D1" w:rsidRDefault="00960AB6" w:rsidP="007A3E7C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lang w:eastAsia="en-US"/>
              </w:rPr>
            </w:pPr>
            <w:r w:rsidRPr="00B028D1">
              <w:rPr>
                <w:rFonts w:ascii="Arial" w:hAnsi="Arial" w:cs="Arial"/>
                <w:lang w:eastAsia="en-US"/>
              </w:rPr>
              <w:t>Does your child need support with school attendance?</w:t>
            </w:r>
          </w:p>
          <w:p w14:paraId="7F76304B" w14:textId="77777777" w:rsidR="00960AB6" w:rsidRPr="00B028D1" w:rsidRDefault="00960AB6" w:rsidP="007A3E7C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lang w:eastAsia="en-US"/>
              </w:rPr>
            </w:pPr>
            <w:r w:rsidRPr="00B028D1">
              <w:rPr>
                <w:rFonts w:ascii="Arial" w:hAnsi="Arial" w:cs="Arial"/>
                <w:lang w:eastAsia="en-US"/>
              </w:rPr>
              <w:t>Are there any learning needs you would like to share that may need further identification and understanding?</w:t>
            </w:r>
          </w:p>
          <w:p w14:paraId="2EFFA014" w14:textId="77777777" w:rsidR="00960AB6" w:rsidRPr="00B028D1" w:rsidRDefault="00960AB6" w:rsidP="007A3E7C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lang w:eastAsia="en-US"/>
              </w:rPr>
            </w:pPr>
            <w:r w:rsidRPr="00B028D1">
              <w:rPr>
                <w:rFonts w:ascii="Arial" w:hAnsi="Arial" w:cs="Arial"/>
                <w:lang w:eastAsia="en-US"/>
              </w:rPr>
              <w:t>Are there any additional areas of need that you would like to discuss?</w:t>
            </w:r>
          </w:p>
          <w:p w14:paraId="1FACE686" w14:textId="77777777" w:rsidR="00960AB6" w:rsidRPr="00B028D1" w:rsidRDefault="00960AB6" w:rsidP="00960AB6">
            <w:pPr>
              <w:rPr>
                <w:rFonts w:ascii="Arial" w:hAnsi="Arial" w:cs="Arial"/>
                <w:lang w:eastAsia="en-US"/>
              </w:rPr>
            </w:pPr>
          </w:p>
        </w:tc>
      </w:tr>
    </w:tbl>
    <w:p w14:paraId="2316D1BA" w14:textId="77777777" w:rsidR="00960AB6" w:rsidRDefault="00960AB6" w:rsidP="0028161D">
      <w:pPr>
        <w:rPr>
          <w:rFonts w:ascii="Arial" w:hAnsi="Arial" w:cs="Arial"/>
          <w:lang w:val="en-US" w:eastAsia="en-US"/>
        </w:rPr>
      </w:pPr>
    </w:p>
    <w:tbl>
      <w:tblPr>
        <w:tblStyle w:val="TableGrid"/>
        <w:tblW w:w="15446" w:type="dxa"/>
        <w:tblLook w:val="04A0" w:firstRow="1" w:lastRow="0" w:firstColumn="1" w:lastColumn="0" w:noHBand="0" w:noVBand="1"/>
      </w:tblPr>
      <w:tblGrid>
        <w:gridCol w:w="2069"/>
        <w:gridCol w:w="443"/>
        <w:gridCol w:w="318"/>
        <w:gridCol w:w="991"/>
        <w:gridCol w:w="1142"/>
        <w:gridCol w:w="609"/>
        <w:gridCol w:w="1936"/>
        <w:gridCol w:w="194"/>
        <w:gridCol w:w="1365"/>
        <w:gridCol w:w="738"/>
        <w:gridCol w:w="538"/>
        <w:gridCol w:w="284"/>
        <w:gridCol w:w="992"/>
        <w:gridCol w:w="425"/>
        <w:gridCol w:w="992"/>
        <w:gridCol w:w="533"/>
        <w:gridCol w:w="520"/>
        <w:gridCol w:w="1357"/>
      </w:tblGrid>
      <w:tr w:rsidR="00B37D40" w:rsidRPr="00B37D40" w14:paraId="5ABC1033" w14:textId="77777777" w:rsidTr="00EC75B4">
        <w:tc>
          <w:tcPr>
            <w:tcW w:w="15446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6004E"/>
            <w:hideMark/>
          </w:tcPr>
          <w:p w14:paraId="7D6304CC" w14:textId="77777777" w:rsidR="00B37D40" w:rsidRPr="00B37D40" w:rsidRDefault="00B37D40" w:rsidP="00B37D40">
            <w:pPr>
              <w:rPr>
                <w:rFonts w:ascii="Arial" w:hAnsi="Arial" w:cs="Arial"/>
                <w:bCs/>
                <w:lang w:eastAsia="en-US"/>
              </w:rPr>
            </w:pPr>
            <w:r w:rsidRPr="00B37D40">
              <w:rPr>
                <w:rFonts w:ascii="Arial" w:hAnsi="Arial" w:cs="Arial"/>
                <w:b/>
                <w:lang w:eastAsia="en-US"/>
              </w:rPr>
              <w:t xml:space="preserve">Section 6: Academic Progress </w:t>
            </w:r>
            <w:r w:rsidRPr="00B37D40">
              <w:rPr>
                <w:rFonts w:ascii="Arial" w:hAnsi="Arial" w:cs="Arial"/>
                <w:bCs/>
                <w:i/>
                <w:iCs/>
                <w:lang w:eastAsia="en-US"/>
              </w:rPr>
              <w:t>(completed by Designated Teacher)</w:t>
            </w:r>
          </w:p>
        </w:tc>
      </w:tr>
      <w:tr w:rsidR="00B37D40" w:rsidRPr="00B37D40" w14:paraId="05BAFAB7" w14:textId="77777777" w:rsidTr="00A46546">
        <w:trPr>
          <w:trHeight w:val="353"/>
        </w:trPr>
        <w:tc>
          <w:tcPr>
            <w:tcW w:w="2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BC66BBC" w14:textId="77777777" w:rsidR="00B37D40" w:rsidRPr="00B37D40" w:rsidRDefault="00B37D40" w:rsidP="00B37D40">
            <w:pPr>
              <w:rPr>
                <w:rFonts w:ascii="Arial" w:hAnsi="Arial" w:cs="Arial"/>
                <w:bCs/>
                <w:lang w:eastAsia="en-US"/>
              </w:rPr>
            </w:pPr>
            <w:r w:rsidRPr="00B37D40">
              <w:rPr>
                <w:rFonts w:ascii="Arial" w:hAnsi="Arial" w:cs="Arial"/>
                <w:b/>
                <w:lang w:eastAsia="en-US"/>
              </w:rPr>
              <w:t>My Academic Progress</w:t>
            </w:r>
          </w:p>
        </w:tc>
        <w:tc>
          <w:tcPr>
            <w:tcW w:w="2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6200B21" w14:textId="77777777" w:rsidR="00B37D40" w:rsidRPr="00B37D40" w:rsidRDefault="00B37D40" w:rsidP="00B37D40">
            <w:pPr>
              <w:rPr>
                <w:rFonts w:ascii="Arial" w:hAnsi="Arial" w:cs="Arial"/>
                <w:b/>
                <w:bCs/>
                <w:lang w:eastAsia="en-US"/>
              </w:rPr>
            </w:pPr>
            <w:r w:rsidRPr="00B37D40">
              <w:rPr>
                <w:rFonts w:ascii="Arial" w:hAnsi="Arial" w:cs="Arial"/>
                <w:b/>
                <w:bCs/>
                <w:lang w:eastAsia="en-US"/>
              </w:rPr>
              <w:t>Reading</w:t>
            </w:r>
          </w:p>
        </w:tc>
        <w:tc>
          <w:tcPr>
            <w:tcW w:w="2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6579FF9" w14:textId="77777777" w:rsidR="00B37D40" w:rsidRPr="00B37D40" w:rsidRDefault="00B37D40" w:rsidP="00B37D40">
            <w:pPr>
              <w:rPr>
                <w:rFonts w:ascii="Arial" w:hAnsi="Arial" w:cs="Arial"/>
                <w:b/>
                <w:bCs/>
                <w:lang w:eastAsia="en-US"/>
              </w:rPr>
            </w:pPr>
            <w:r w:rsidRPr="00B37D40">
              <w:rPr>
                <w:rFonts w:ascii="Arial" w:hAnsi="Arial" w:cs="Arial"/>
                <w:b/>
                <w:bCs/>
                <w:lang w:eastAsia="en-US"/>
              </w:rPr>
              <w:t>Writing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AA0C2AA" w14:textId="77777777" w:rsidR="00B37D40" w:rsidRPr="00B37D40" w:rsidRDefault="00B37D40" w:rsidP="00B37D40">
            <w:pPr>
              <w:rPr>
                <w:rFonts w:ascii="Arial" w:hAnsi="Arial" w:cs="Arial"/>
                <w:b/>
                <w:bCs/>
                <w:lang w:eastAsia="en-US"/>
              </w:rPr>
            </w:pPr>
            <w:r w:rsidRPr="00B37D40">
              <w:rPr>
                <w:rFonts w:ascii="Arial" w:hAnsi="Arial" w:cs="Arial"/>
                <w:b/>
                <w:bCs/>
                <w:lang w:eastAsia="en-US"/>
              </w:rPr>
              <w:t>Spelling, Punctuation and Grammar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458B7DE" w14:textId="77777777" w:rsidR="00B37D40" w:rsidRPr="00B37D40" w:rsidRDefault="00B37D40" w:rsidP="00B37D40">
            <w:pPr>
              <w:rPr>
                <w:rFonts w:ascii="Arial" w:hAnsi="Arial" w:cs="Arial"/>
                <w:b/>
                <w:bCs/>
                <w:lang w:eastAsia="en-US"/>
              </w:rPr>
            </w:pPr>
            <w:r w:rsidRPr="00B37D40">
              <w:rPr>
                <w:rFonts w:ascii="Arial" w:hAnsi="Arial" w:cs="Arial"/>
                <w:b/>
                <w:bCs/>
                <w:lang w:eastAsia="en-US"/>
              </w:rPr>
              <w:t xml:space="preserve">Maths 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A929DC3" w14:textId="77777777" w:rsidR="00B37D40" w:rsidRPr="00B37D40" w:rsidRDefault="00B37D40" w:rsidP="00B37D40">
            <w:pPr>
              <w:rPr>
                <w:rFonts w:ascii="Arial" w:hAnsi="Arial" w:cs="Arial"/>
                <w:b/>
                <w:bCs/>
                <w:lang w:eastAsia="en-US"/>
              </w:rPr>
            </w:pPr>
            <w:r w:rsidRPr="00B37D40">
              <w:rPr>
                <w:rFonts w:ascii="Arial" w:hAnsi="Arial" w:cs="Arial"/>
                <w:b/>
                <w:bCs/>
                <w:lang w:eastAsia="en-US"/>
              </w:rPr>
              <w:t xml:space="preserve">Science </w:t>
            </w:r>
          </w:p>
        </w:tc>
      </w:tr>
      <w:tr w:rsidR="00B37D40" w:rsidRPr="00B37D40" w14:paraId="3A167FFA" w14:textId="77777777" w:rsidTr="00EC75B4">
        <w:trPr>
          <w:trHeight w:val="843"/>
        </w:trPr>
        <w:tc>
          <w:tcPr>
            <w:tcW w:w="2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130ECC9" w14:textId="77777777" w:rsidR="00B37D40" w:rsidRPr="00B37D40" w:rsidRDefault="00B37D40" w:rsidP="00B37D40">
            <w:pPr>
              <w:rPr>
                <w:rFonts w:ascii="Arial" w:hAnsi="Arial" w:cs="Arial"/>
                <w:bCs/>
                <w:lang w:eastAsia="en-US"/>
              </w:rPr>
            </w:pPr>
            <w:r w:rsidRPr="00B37D40">
              <w:rPr>
                <w:rFonts w:ascii="Arial" w:hAnsi="Arial" w:cs="Arial"/>
                <w:b/>
                <w:bCs/>
                <w:lang w:eastAsia="en-US"/>
              </w:rPr>
              <w:t xml:space="preserve">Current level </w:t>
            </w:r>
            <w:r w:rsidRPr="00B37D40">
              <w:rPr>
                <w:rFonts w:ascii="Arial" w:hAnsi="Arial" w:cs="Arial"/>
                <w:lang w:eastAsia="en-US"/>
              </w:rPr>
              <w:t>(Working towards, expected, working at depth)</w:t>
            </w:r>
          </w:p>
        </w:tc>
        <w:tc>
          <w:tcPr>
            <w:tcW w:w="2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8BE99" w14:textId="77777777" w:rsidR="00B37D40" w:rsidRPr="00B37D40" w:rsidRDefault="00B37D40" w:rsidP="00B37D40">
            <w:pPr>
              <w:rPr>
                <w:rFonts w:ascii="Arial" w:hAnsi="Arial" w:cs="Arial"/>
                <w:bCs/>
                <w:lang w:eastAsia="en-US"/>
              </w:rPr>
            </w:pPr>
          </w:p>
        </w:tc>
        <w:tc>
          <w:tcPr>
            <w:tcW w:w="2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4DCDB" w14:textId="77777777" w:rsidR="00B37D40" w:rsidRPr="00B37D40" w:rsidRDefault="00B37D40" w:rsidP="00B37D40">
            <w:pPr>
              <w:rPr>
                <w:rFonts w:ascii="Arial" w:hAnsi="Arial" w:cs="Arial"/>
                <w:bCs/>
                <w:lang w:eastAsia="en-US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99F57" w14:textId="77777777" w:rsidR="00B37D40" w:rsidRPr="00B37D40" w:rsidRDefault="00B37D40" w:rsidP="00B37D40">
            <w:pPr>
              <w:rPr>
                <w:rFonts w:ascii="Arial" w:hAnsi="Arial" w:cs="Arial"/>
                <w:bCs/>
                <w:lang w:eastAsia="en-US"/>
              </w:rPr>
            </w:pP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2A819" w14:textId="77777777" w:rsidR="00B37D40" w:rsidRPr="00B37D40" w:rsidRDefault="00B37D40" w:rsidP="00B37D40">
            <w:pPr>
              <w:rPr>
                <w:rFonts w:ascii="Arial" w:hAnsi="Arial" w:cs="Arial"/>
                <w:bCs/>
                <w:lang w:eastAsia="en-US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7723E" w14:textId="77777777" w:rsidR="00B37D40" w:rsidRPr="00B37D40" w:rsidRDefault="00B37D40" w:rsidP="00B37D40">
            <w:pPr>
              <w:rPr>
                <w:rFonts w:ascii="Arial" w:hAnsi="Arial" w:cs="Arial"/>
                <w:bCs/>
                <w:lang w:eastAsia="en-US"/>
              </w:rPr>
            </w:pPr>
          </w:p>
        </w:tc>
      </w:tr>
      <w:tr w:rsidR="00B37D40" w:rsidRPr="00B37D40" w14:paraId="5B76DCCC" w14:textId="77777777" w:rsidTr="00EC75B4">
        <w:trPr>
          <w:trHeight w:val="440"/>
        </w:trPr>
        <w:tc>
          <w:tcPr>
            <w:tcW w:w="2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C38704B" w14:textId="77777777" w:rsidR="00B37D40" w:rsidRPr="00B37D40" w:rsidRDefault="00B37D40" w:rsidP="00B37D40">
            <w:pPr>
              <w:rPr>
                <w:rFonts w:ascii="Arial" w:hAnsi="Arial" w:cs="Arial"/>
                <w:bCs/>
                <w:lang w:eastAsia="en-US"/>
              </w:rPr>
            </w:pPr>
            <w:r w:rsidRPr="00B37D40">
              <w:rPr>
                <w:rFonts w:ascii="Arial" w:hAnsi="Arial" w:cs="Arial"/>
                <w:b/>
                <w:bCs/>
                <w:lang w:eastAsia="en-US"/>
              </w:rPr>
              <w:t>On track ARE? Y/N</w:t>
            </w:r>
          </w:p>
        </w:tc>
        <w:tc>
          <w:tcPr>
            <w:tcW w:w="2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891E2" w14:textId="77777777" w:rsidR="00B37D40" w:rsidRPr="00B37D40" w:rsidRDefault="00B37D40" w:rsidP="00B37D40">
            <w:pPr>
              <w:rPr>
                <w:rFonts w:ascii="Arial" w:hAnsi="Arial" w:cs="Arial"/>
                <w:bCs/>
                <w:lang w:eastAsia="en-US"/>
              </w:rPr>
            </w:pPr>
          </w:p>
        </w:tc>
        <w:tc>
          <w:tcPr>
            <w:tcW w:w="2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1847C" w14:textId="77777777" w:rsidR="00B37D40" w:rsidRPr="00B37D40" w:rsidRDefault="00B37D40" w:rsidP="00B37D40">
            <w:pPr>
              <w:rPr>
                <w:rFonts w:ascii="Arial" w:hAnsi="Arial" w:cs="Arial"/>
                <w:bCs/>
                <w:lang w:eastAsia="en-US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46CC6" w14:textId="77777777" w:rsidR="00B37D40" w:rsidRPr="00B37D40" w:rsidRDefault="00B37D40" w:rsidP="00B37D40">
            <w:pPr>
              <w:rPr>
                <w:rFonts w:ascii="Arial" w:hAnsi="Arial" w:cs="Arial"/>
                <w:bCs/>
                <w:lang w:eastAsia="en-US"/>
              </w:rPr>
            </w:pP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DDF11" w14:textId="77777777" w:rsidR="00B37D40" w:rsidRPr="00B37D40" w:rsidRDefault="00B37D40" w:rsidP="00B37D40">
            <w:pPr>
              <w:rPr>
                <w:rFonts w:ascii="Arial" w:hAnsi="Arial" w:cs="Arial"/>
                <w:bCs/>
                <w:lang w:eastAsia="en-US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361AB" w14:textId="77777777" w:rsidR="00B37D40" w:rsidRPr="00B37D40" w:rsidRDefault="00B37D40" w:rsidP="00B37D40">
            <w:pPr>
              <w:rPr>
                <w:rFonts w:ascii="Arial" w:hAnsi="Arial" w:cs="Arial"/>
                <w:bCs/>
                <w:lang w:eastAsia="en-US"/>
              </w:rPr>
            </w:pPr>
          </w:p>
        </w:tc>
      </w:tr>
      <w:tr w:rsidR="00B37D40" w:rsidRPr="00B37D40" w14:paraId="7D50E67D" w14:textId="77777777">
        <w:trPr>
          <w:trHeight w:val="924"/>
        </w:trPr>
        <w:tc>
          <w:tcPr>
            <w:tcW w:w="15446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016BBA" w14:textId="77777777" w:rsidR="00B37D40" w:rsidRPr="00B37D40" w:rsidRDefault="00B37D40" w:rsidP="00B37D40">
            <w:pPr>
              <w:rPr>
                <w:rFonts w:ascii="Arial" w:hAnsi="Arial" w:cs="Arial"/>
                <w:bCs/>
                <w:lang w:eastAsia="en-US"/>
              </w:rPr>
            </w:pPr>
            <w:r w:rsidRPr="00B37D40">
              <w:rPr>
                <w:rFonts w:ascii="Arial" w:hAnsi="Arial" w:cs="Arial"/>
                <w:b/>
                <w:lang w:eastAsia="en-US"/>
              </w:rPr>
              <w:t>Progress in all curriculum areas</w:t>
            </w:r>
            <w:r w:rsidRPr="00B37D40">
              <w:rPr>
                <w:rFonts w:ascii="Arial" w:hAnsi="Arial" w:cs="Arial"/>
                <w:b/>
                <w:i/>
                <w:iCs/>
                <w:lang w:eastAsia="en-US"/>
              </w:rPr>
              <w:t xml:space="preserve">: </w:t>
            </w:r>
            <w:r w:rsidRPr="00B37D40">
              <w:rPr>
                <w:rFonts w:ascii="Arial" w:hAnsi="Arial" w:cs="Arial"/>
                <w:bCs/>
                <w:lang w:eastAsia="en-US"/>
              </w:rPr>
              <w:t xml:space="preserve">Which subjects is the child/young person making good progress in? </w:t>
            </w:r>
          </w:p>
          <w:p w14:paraId="238EB4CF" w14:textId="77777777" w:rsidR="00B37D40" w:rsidRPr="00B37D40" w:rsidRDefault="00B37D40" w:rsidP="00B37D40">
            <w:pPr>
              <w:rPr>
                <w:rFonts w:ascii="Arial" w:hAnsi="Arial" w:cs="Arial"/>
                <w:bCs/>
                <w:lang w:eastAsia="en-US"/>
              </w:rPr>
            </w:pPr>
          </w:p>
          <w:p w14:paraId="34BB34F4" w14:textId="77777777" w:rsidR="00B37D40" w:rsidRPr="00B37D40" w:rsidRDefault="00B37D40" w:rsidP="00B37D40">
            <w:pPr>
              <w:rPr>
                <w:rFonts w:ascii="Arial" w:hAnsi="Arial" w:cs="Arial"/>
                <w:bCs/>
                <w:lang w:eastAsia="en-US"/>
              </w:rPr>
            </w:pPr>
            <w:r w:rsidRPr="00B37D40">
              <w:rPr>
                <w:rFonts w:ascii="Arial" w:hAnsi="Arial" w:cs="Arial"/>
                <w:bCs/>
                <w:lang w:eastAsia="en-US"/>
              </w:rPr>
              <w:lastRenderedPageBreak/>
              <w:t>In which subject areas does the child/young person need additional support?</w:t>
            </w:r>
          </w:p>
          <w:p w14:paraId="0CEB409F" w14:textId="77777777" w:rsidR="00B37D40" w:rsidRPr="006F0F47" w:rsidRDefault="00B37D40" w:rsidP="00B37D40">
            <w:pPr>
              <w:rPr>
                <w:rFonts w:ascii="Arial" w:hAnsi="Arial" w:cs="Arial"/>
                <w:bCs/>
                <w:lang w:eastAsia="en-US"/>
              </w:rPr>
            </w:pPr>
          </w:p>
          <w:p w14:paraId="381ACE48" w14:textId="77777777" w:rsidR="00B37D40" w:rsidRPr="006F0F47" w:rsidRDefault="00B37D40" w:rsidP="00B37D40">
            <w:pPr>
              <w:rPr>
                <w:rFonts w:ascii="Arial" w:hAnsi="Arial" w:cs="Arial"/>
                <w:bCs/>
                <w:lang w:eastAsia="en-US"/>
              </w:rPr>
            </w:pPr>
            <w:r w:rsidRPr="006F0F47">
              <w:rPr>
                <w:rFonts w:ascii="Arial" w:hAnsi="Arial" w:cs="Arial"/>
                <w:bCs/>
                <w:lang w:eastAsia="en-US"/>
              </w:rPr>
              <w:t>How have they been supported?</w:t>
            </w:r>
          </w:p>
          <w:p w14:paraId="776874AC" w14:textId="77777777" w:rsidR="00B37D40" w:rsidRPr="00B37D40" w:rsidRDefault="00B37D40" w:rsidP="00B37D40">
            <w:pPr>
              <w:rPr>
                <w:rFonts w:ascii="Arial" w:hAnsi="Arial" w:cs="Arial"/>
                <w:b/>
                <w:lang w:eastAsia="en-US"/>
              </w:rPr>
            </w:pPr>
          </w:p>
        </w:tc>
      </w:tr>
      <w:tr w:rsidR="00B37D40" w:rsidRPr="00B37D40" w14:paraId="618C7721" w14:textId="77777777" w:rsidTr="000C0C60">
        <w:trPr>
          <w:trHeight w:val="536"/>
        </w:trPr>
        <w:tc>
          <w:tcPr>
            <w:tcW w:w="15446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6004E"/>
            <w:hideMark/>
          </w:tcPr>
          <w:p w14:paraId="23A73AEE" w14:textId="77777777" w:rsidR="00B37D40" w:rsidRPr="00B37D40" w:rsidRDefault="00B37D40" w:rsidP="00B37D40">
            <w:pPr>
              <w:rPr>
                <w:rFonts w:ascii="Arial" w:hAnsi="Arial" w:cs="Arial"/>
                <w:b/>
                <w:lang w:eastAsia="en-US"/>
              </w:rPr>
            </w:pPr>
            <w:r w:rsidRPr="00B37D40">
              <w:rPr>
                <w:rFonts w:ascii="Arial" w:hAnsi="Arial" w:cs="Arial"/>
                <w:b/>
                <w:bCs/>
                <w:lang w:eastAsia="en-US"/>
              </w:rPr>
              <w:lastRenderedPageBreak/>
              <w:t>National assessments:</w:t>
            </w:r>
          </w:p>
        </w:tc>
      </w:tr>
      <w:tr w:rsidR="00B37D40" w:rsidRPr="00B37D40" w14:paraId="2A3455D1" w14:textId="77777777" w:rsidTr="00984654">
        <w:trPr>
          <w:trHeight w:val="486"/>
        </w:trPr>
        <w:tc>
          <w:tcPr>
            <w:tcW w:w="15446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6004E"/>
            <w:hideMark/>
          </w:tcPr>
          <w:p w14:paraId="64C30F71" w14:textId="77777777" w:rsidR="00B37D40" w:rsidRPr="00B37D40" w:rsidRDefault="00B37D40" w:rsidP="00B37D40">
            <w:pPr>
              <w:rPr>
                <w:rFonts w:ascii="Arial" w:hAnsi="Arial" w:cs="Arial"/>
                <w:b/>
                <w:lang w:eastAsia="en-US"/>
              </w:rPr>
            </w:pPr>
            <w:r w:rsidRPr="00B37D40">
              <w:rPr>
                <w:rFonts w:ascii="Arial" w:hAnsi="Arial" w:cs="Arial"/>
                <w:b/>
                <w:bCs/>
                <w:lang w:eastAsia="en-US"/>
              </w:rPr>
              <w:t>Early learning goals</w:t>
            </w:r>
          </w:p>
        </w:tc>
      </w:tr>
      <w:tr w:rsidR="00B37D40" w:rsidRPr="00B37D40" w14:paraId="0CAE26DE" w14:textId="77777777" w:rsidTr="000C0C60">
        <w:trPr>
          <w:trHeight w:val="414"/>
        </w:trPr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4CCFEC1" w14:textId="77777777" w:rsidR="00B37D40" w:rsidRPr="00B37D40" w:rsidRDefault="00B37D40" w:rsidP="00B37D40">
            <w:pPr>
              <w:rPr>
                <w:rFonts w:ascii="Arial" w:hAnsi="Arial" w:cs="Arial"/>
                <w:b/>
                <w:lang w:eastAsia="en-US"/>
              </w:rPr>
            </w:pPr>
            <w:r w:rsidRPr="00B37D40">
              <w:rPr>
                <w:rFonts w:ascii="Arial" w:hAnsi="Arial" w:cs="Arial"/>
                <w:lang w:eastAsia="en-US"/>
              </w:rPr>
              <w:t xml:space="preserve">Communication and language </w:t>
            </w:r>
          </w:p>
        </w:tc>
        <w:tc>
          <w:tcPr>
            <w:tcW w:w="17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756050F" w14:textId="77777777" w:rsidR="00B37D40" w:rsidRPr="00B37D40" w:rsidRDefault="00B37D40" w:rsidP="00B37D40">
            <w:pPr>
              <w:rPr>
                <w:rFonts w:ascii="Arial" w:hAnsi="Arial" w:cs="Arial"/>
                <w:b/>
                <w:lang w:eastAsia="en-US"/>
              </w:rPr>
            </w:pPr>
            <w:r w:rsidRPr="00B37D40">
              <w:rPr>
                <w:rFonts w:ascii="Arial" w:hAnsi="Arial" w:cs="Arial"/>
                <w:lang w:eastAsia="en-US"/>
              </w:rPr>
              <w:t>Expressive arts and design</w:t>
            </w:r>
          </w:p>
        </w:tc>
        <w:tc>
          <w:tcPr>
            <w:tcW w:w="17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A0CED35" w14:textId="77777777" w:rsidR="00B37D40" w:rsidRPr="00B37D40" w:rsidRDefault="00B37D40" w:rsidP="00B37D40">
            <w:pPr>
              <w:rPr>
                <w:rFonts w:ascii="Arial" w:hAnsi="Arial" w:cs="Arial"/>
                <w:b/>
                <w:lang w:eastAsia="en-US"/>
              </w:rPr>
            </w:pPr>
            <w:r w:rsidRPr="00B37D40">
              <w:rPr>
                <w:rFonts w:ascii="Arial" w:hAnsi="Arial" w:cs="Arial"/>
                <w:lang w:eastAsia="en-US"/>
              </w:rPr>
              <w:t>Literacy</w:t>
            </w: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CF50582" w14:textId="77777777" w:rsidR="00B37D40" w:rsidRPr="00B37D40" w:rsidRDefault="00B37D40" w:rsidP="00B37D40">
            <w:pPr>
              <w:rPr>
                <w:rFonts w:ascii="Arial" w:hAnsi="Arial" w:cs="Arial"/>
                <w:b/>
                <w:lang w:eastAsia="en-US"/>
              </w:rPr>
            </w:pPr>
            <w:r w:rsidRPr="00B37D40">
              <w:rPr>
                <w:rFonts w:ascii="Arial" w:hAnsi="Arial" w:cs="Arial"/>
                <w:lang w:eastAsia="en-US"/>
              </w:rPr>
              <w:t>Mathematics</w:t>
            </w:r>
          </w:p>
        </w:tc>
        <w:tc>
          <w:tcPr>
            <w:tcW w:w="2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EE144C9" w14:textId="77777777" w:rsidR="00B37D40" w:rsidRPr="00B37D40" w:rsidRDefault="00B37D40" w:rsidP="00B37D40">
            <w:pPr>
              <w:rPr>
                <w:rFonts w:ascii="Arial" w:hAnsi="Arial" w:cs="Arial"/>
                <w:b/>
                <w:lang w:eastAsia="en-US"/>
              </w:rPr>
            </w:pPr>
            <w:r w:rsidRPr="00B37D40">
              <w:rPr>
                <w:rFonts w:ascii="Arial" w:hAnsi="Arial" w:cs="Arial"/>
                <w:lang w:eastAsia="en-US"/>
              </w:rPr>
              <w:t>Understanding the world</w:t>
            </w:r>
          </w:p>
        </w:tc>
        <w:tc>
          <w:tcPr>
            <w:tcW w:w="18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318B6D2" w14:textId="77777777" w:rsidR="00B37D40" w:rsidRPr="00B37D40" w:rsidRDefault="00B37D40" w:rsidP="00B37D40">
            <w:pPr>
              <w:rPr>
                <w:rFonts w:ascii="Arial" w:hAnsi="Arial" w:cs="Arial"/>
                <w:b/>
                <w:lang w:eastAsia="en-US"/>
              </w:rPr>
            </w:pPr>
            <w:r w:rsidRPr="00B37D40">
              <w:rPr>
                <w:rFonts w:ascii="Arial" w:hAnsi="Arial" w:cs="Arial"/>
                <w:lang w:eastAsia="en-US"/>
              </w:rPr>
              <w:t>Personal, social and emotional</w:t>
            </w:r>
          </w:p>
        </w:tc>
        <w:tc>
          <w:tcPr>
            <w:tcW w:w="19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62A9465" w14:textId="77777777" w:rsidR="00B37D40" w:rsidRPr="00B37D40" w:rsidRDefault="00B37D40" w:rsidP="00B37D40">
            <w:pPr>
              <w:rPr>
                <w:rFonts w:ascii="Arial" w:hAnsi="Arial" w:cs="Arial"/>
                <w:b/>
                <w:lang w:eastAsia="en-US"/>
              </w:rPr>
            </w:pPr>
            <w:r w:rsidRPr="00B37D40">
              <w:rPr>
                <w:rFonts w:ascii="Arial" w:hAnsi="Arial" w:cs="Arial"/>
                <w:lang w:eastAsia="en-US"/>
              </w:rPr>
              <w:t>Physical development</w:t>
            </w:r>
          </w:p>
        </w:tc>
        <w:tc>
          <w:tcPr>
            <w:tcW w:w="18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A8BB510" w14:textId="77777777" w:rsidR="00B37D40" w:rsidRPr="00B37D40" w:rsidRDefault="00B37D40" w:rsidP="00B37D40">
            <w:pPr>
              <w:rPr>
                <w:rFonts w:ascii="Arial" w:hAnsi="Arial" w:cs="Arial"/>
                <w:b/>
                <w:lang w:eastAsia="en-US"/>
              </w:rPr>
            </w:pPr>
            <w:r w:rsidRPr="00B37D40">
              <w:rPr>
                <w:rFonts w:ascii="Arial" w:hAnsi="Arial" w:cs="Arial"/>
                <w:lang w:eastAsia="en-US"/>
              </w:rPr>
              <w:t>GLD Score</w:t>
            </w:r>
          </w:p>
        </w:tc>
      </w:tr>
      <w:tr w:rsidR="00B37D40" w:rsidRPr="00B37D40" w14:paraId="5967000C" w14:textId="77777777">
        <w:trPr>
          <w:trHeight w:val="662"/>
        </w:trPr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15D663" w14:textId="77777777" w:rsidR="00B37D40" w:rsidRPr="00B37D40" w:rsidRDefault="00B37D40" w:rsidP="00B37D40">
            <w:pPr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17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CE4F3C" w14:textId="77777777" w:rsidR="00B37D40" w:rsidRPr="00B37D40" w:rsidRDefault="00B37D40" w:rsidP="00B37D40">
            <w:pPr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17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C27E45" w14:textId="77777777" w:rsidR="00B37D40" w:rsidRPr="00B37D40" w:rsidRDefault="00B37D40" w:rsidP="00B37D40">
            <w:pPr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73163A" w14:textId="77777777" w:rsidR="00B37D40" w:rsidRPr="00B37D40" w:rsidRDefault="00B37D40" w:rsidP="00B37D40">
            <w:pPr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2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287DF7" w14:textId="77777777" w:rsidR="00B37D40" w:rsidRPr="00B37D40" w:rsidRDefault="00B37D40" w:rsidP="00B37D40">
            <w:pPr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18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757732" w14:textId="77777777" w:rsidR="00B37D40" w:rsidRPr="00B37D40" w:rsidRDefault="00B37D40" w:rsidP="00B37D40">
            <w:pPr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19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6AACC8" w14:textId="77777777" w:rsidR="00B37D40" w:rsidRPr="00B37D40" w:rsidRDefault="00B37D40" w:rsidP="00B37D40">
            <w:pPr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18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73328C" w14:textId="77777777" w:rsidR="00B37D40" w:rsidRPr="00B37D40" w:rsidRDefault="00B37D40" w:rsidP="00B37D40">
            <w:pPr>
              <w:rPr>
                <w:rFonts w:ascii="Arial" w:hAnsi="Arial" w:cs="Arial"/>
                <w:b/>
                <w:lang w:eastAsia="en-US"/>
              </w:rPr>
            </w:pPr>
          </w:p>
        </w:tc>
      </w:tr>
      <w:tr w:rsidR="00B37D40" w:rsidRPr="00B37D40" w14:paraId="6C9BE908" w14:textId="77777777" w:rsidTr="00BD2357">
        <w:trPr>
          <w:trHeight w:val="500"/>
        </w:trPr>
        <w:tc>
          <w:tcPr>
            <w:tcW w:w="38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6004E"/>
            <w:hideMark/>
          </w:tcPr>
          <w:p w14:paraId="5F79A85F" w14:textId="5EB350D7" w:rsidR="00B37D40" w:rsidRPr="00B37D40" w:rsidRDefault="00B37D40" w:rsidP="00B37D40">
            <w:pPr>
              <w:rPr>
                <w:rFonts w:ascii="Arial" w:hAnsi="Arial" w:cs="Arial"/>
                <w:b/>
                <w:lang w:eastAsia="en-US"/>
              </w:rPr>
            </w:pPr>
            <w:r w:rsidRPr="00B37D40">
              <w:rPr>
                <w:rFonts w:ascii="Arial" w:hAnsi="Arial" w:cs="Arial"/>
                <w:b/>
                <w:bCs/>
                <w:lang w:eastAsia="en-US"/>
              </w:rPr>
              <w:t xml:space="preserve">Phonics </w:t>
            </w:r>
            <w:r w:rsidR="00BD2357">
              <w:rPr>
                <w:rFonts w:ascii="Arial" w:hAnsi="Arial" w:cs="Arial"/>
                <w:b/>
                <w:bCs/>
                <w:lang w:eastAsia="en-US"/>
              </w:rPr>
              <w:t>Y</w:t>
            </w:r>
            <w:r w:rsidRPr="00B37D40">
              <w:rPr>
                <w:rFonts w:ascii="Arial" w:hAnsi="Arial" w:cs="Arial"/>
                <w:b/>
                <w:bCs/>
                <w:lang w:eastAsia="en-US"/>
              </w:rPr>
              <w:t>ear 1 (or Year 2 retake)</w:t>
            </w:r>
          </w:p>
        </w:tc>
        <w:tc>
          <w:tcPr>
            <w:tcW w:w="38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3D2073" w14:textId="77777777" w:rsidR="00B37D40" w:rsidRPr="00B37D40" w:rsidRDefault="00B37D40" w:rsidP="00B37D40">
            <w:pPr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39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6004E"/>
            <w:hideMark/>
          </w:tcPr>
          <w:p w14:paraId="1912B0C0" w14:textId="4D0A6A16" w:rsidR="00B37D40" w:rsidRPr="00B37D40" w:rsidRDefault="00B37D40" w:rsidP="00B37D40">
            <w:pPr>
              <w:rPr>
                <w:rFonts w:ascii="Arial" w:hAnsi="Arial" w:cs="Arial"/>
                <w:b/>
                <w:lang w:eastAsia="en-US"/>
              </w:rPr>
            </w:pPr>
            <w:r w:rsidRPr="00B37D40">
              <w:rPr>
                <w:rFonts w:ascii="Arial" w:hAnsi="Arial" w:cs="Arial"/>
                <w:b/>
                <w:bCs/>
                <w:lang w:eastAsia="en-US"/>
              </w:rPr>
              <w:t xml:space="preserve">Year 4 </w:t>
            </w:r>
            <w:r w:rsidR="00BD2357">
              <w:rPr>
                <w:rFonts w:ascii="Arial" w:hAnsi="Arial" w:cs="Arial"/>
                <w:b/>
                <w:bCs/>
                <w:lang w:eastAsia="en-US"/>
              </w:rPr>
              <w:t>m</w:t>
            </w:r>
            <w:r w:rsidRPr="00B37D40">
              <w:rPr>
                <w:rFonts w:ascii="Arial" w:hAnsi="Arial" w:cs="Arial"/>
                <w:b/>
                <w:bCs/>
                <w:lang w:eastAsia="en-US"/>
              </w:rPr>
              <w:t xml:space="preserve">ultiplication </w:t>
            </w:r>
            <w:r w:rsidR="00BD2357">
              <w:rPr>
                <w:rFonts w:ascii="Arial" w:hAnsi="Arial" w:cs="Arial"/>
                <w:b/>
                <w:bCs/>
                <w:lang w:eastAsia="en-US"/>
              </w:rPr>
              <w:t>ta</w:t>
            </w:r>
            <w:r w:rsidRPr="00B37D40">
              <w:rPr>
                <w:rFonts w:ascii="Arial" w:hAnsi="Arial" w:cs="Arial"/>
                <w:b/>
                <w:bCs/>
                <w:lang w:eastAsia="en-US"/>
              </w:rPr>
              <w:t xml:space="preserve">bles </w:t>
            </w:r>
            <w:r w:rsidR="00BD2357">
              <w:rPr>
                <w:rFonts w:ascii="Arial" w:hAnsi="Arial" w:cs="Arial"/>
                <w:b/>
                <w:bCs/>
                <w:lang w:eastAsia="en-US"/>
              </w:rPr>
              <w:t>c</w:t>
            </w:r>
            <w:r w:rsidRPr="00B37D40">
              <w:rPr>
                <w:rFonts w:ascii="Arial" w:hAnsi="Arial" w:cs="Arial"/>
                <w:b/>
                <w:bCs/>
                <w:lang w:eastAsia="en-US"/>
              </w:rPr>
              <w:t>heck</w:t>
            </w:r>
          </w:p>
        </w:tc>
        <w:tc>
          <w:tcPr>
            <w:tcW w:w="38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136879" w14:textId="77777777" w:rsidR="00B37D40" w:rsidRPr="00B37D40" w:rsidRDefault="00B37D40" w:rsidP="00B37D40">
            <w:pPr>
              <w:rPr>
                <w:rFonts w:ascii="Arial" w:hAnsi="Arial" w:cs="Arial"/>
                <w:b/>
                <w:lang w:eastAsia="en-US"/>
              </w:rPr>
            </w:pPr>
          </w:p>
        </w:tc>
      </w:tr>
      <w:tr w:rsidR="00B37D40" w:rsidRPr="00B37D40" w14:paraId="7E7E033A" w14:textId="77777777" w:rsidTr="00984654">
        <w:trPr>
          <w:trHeight w:val="500"/>
        </w:trPr>
        <w:tc>
          <w:tcPr>
            <w:tcW w:w="770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6004E"/>
            <w:hideMark/>
          </w:tcPr>
          <w:p w14:paraId="3447DA82" w14:textId="7842F092" w:rsidR="00B37D40" w:rsidRPr="00B37D40" w:rsidRDefault="00B37D40" w:rsidP="00B37D40">
            <w:pPr>
              <w:rPr>
                <w:rFonts w:ascii="Arial" w:hAnsi="Arial" w:cs="Arial"/>
                <w:b/>
                <w:lang w:eastAsia="en-US"/>
              </w:rPr>
            </w:pPr>
            <w:r w:rsidRPr="00B37D40">
              <w:rPr>
                <w:rFonts w:ascii="Arial" w:hAnsi="Arial" w:cs="Arial"/>
                <w:b/>
                <w:bCs/>
                <w:lang w:eastAsia="en-US"/>
              </w:rPr>
              <w:t xml:space="preserve">Key </w:t>
            </w:r>
            <w:r w:rsidR="00BD2357">
              <w:rPr>
                <w:rFonts w:ascii="Arial" w:hAnsi="Arial" w:cs="Arial"/>
                <w:b/>
                <w:bCs/>
                <w:lang w:eastAsia="en-US"/>
              </w:rPr>
              <w:t>s</w:t>
            </w:r>
            <w:r w:rsidRPr="00B37D40">
              <w:rPr>
                <w:rFonts w:ascii="Arial" w:hAnsi="Arial" w:cs="Arial"/>
                <w:b/>
                <w:bCs/>
                <w:lang w:eastAsia="en-US"/>
              </w:rPr>
              <w:t xml:space="preserve">tage </w:t>
            </w:r>
            <w:r w:rsidR="00BD2357">
              <w:rPr>
                <w:rFonts w:ascii="Arial" w:hAnsi="Arial" w:cs="Arial"/>
                <w:b/>
                <w:bCs/>
                <w:lang w:eastAsia="en-US"/>
              </w:rPr>
              <w:t>0</w:t>
            </w:r>
            <w:r w:rsidRPr="00B37D40">
              <w:rPr>
                <w:rFonts w:ascii="Arial" w:hAnsi="Arial" w:cs="Arial"/>
                <w:b/>
                <w:bCs/>
                <w:lang w:eastAsia="en-US"/>
              </w:rPr>
              <w:t>ne SATS (until 2024)</w:t>
            </w:r>
          </w:p>
        </w:tc>
        <w:tc>
          <w:tcPr>
            <w:tcW w:w="774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6004E"/>
            <w:hideMark/>
          </w:tcPr>
          <w:p w14:paraId="439677C8" w14:textId="6E27DD24" w:rsidR="00B37D40" w:rsidRPr="00B37D40" w:rsidRDefault="00B37D40" w:rsidP="00B37D40">
            <w:pPr>
              <w:rPr>
                <w:rFonts w:ascii="Arial" w:hAnsi="Arial" w:cs="Arial"/>
                <w:b/>
                <w:lang w:eastAsia="en-US"/>
              </w:rPr>
            </w:pPr>
            <w:r w:rsidRPr="00B37D40">
              <w:rPr>
                <w:rFonts w:ascii="Arial" w:hAnsi="Arial" w:cs="Arial"/>
                <w:b/>
                <w:bCs/>
                <w:lang w:eastAsia="en-US"/>
              </w:rPr>
              <w:t xml:space="preserve">Key </w:t>
            </w:r>
            <w:r w:rsidR="00BD2357">
              <w:rPr>
                <w:rFonts w:ascii="Arial" w:hAnsi="Arial" w:cs="Arial"/>
                <w:b/>
                <w:bCs/>
                <w:lang w:eastAsia="en-US"/>
              </w:rPr>
              <w:t>s</w:t>
            </w:r>
            <w:r w:rsidRPr="00B37D40">
              <w:rPr>
                <w:rFonts w:ascii="Arial" w:hAnsi="Arial" w:cs="Arial"/>
                <w:b/>
                <w:bCs/>
                <w:lang w:eastAsia="en-US"/>
              </w:rPr>
              <w:t xml:space="preserve">tage </w:t>
            </w:r>
            <w:r w:rsidR="00BD2357">
              <w:rPr>
                <w:rFonts w:ascii="Arial" w:hAnsi="Arial" w:cs="Arial"/>
                <w:b/>
                <w:bCs/>
                <w:lang w:eastAsia="en-US"/>
              </w:rPr>
              <w:t>t</w:t>
            </w:r>
            <w:r w:rsidRPr="00B37D40">
              <w:rPr>
                <w:rFonts w:ascii="Arial" w:hAnsi="Arial" w:cs="Arial"/>
                <w:b/>
                <w:bCs/>
                <w:lang w:eastAsia="en-US"/>
              </w:rPr>
              <w:t>wo SATS</w:t>
            </w:r>
          </w:p>
        </w:tc>
      </w:tr>
      <w:tr w:rsidR="00B37D40" w:rsidRPr="00B37D40" w14:paraId="5ED2937A" w14:textId="77777777" w:rsidTr="00984654">
        <w:trPr>
          <w:trHeight w:val="500"/>
        </w:trPr>
        <w:tc>
          <w:tcPr>
            <w:tcW w:w="2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34EC487" w14:textId="77777777" w:rsidR="00B37D40" w:rsidRPr="00B37D40" w:rsidRDefault="00B37D40" w:rsidP="00B37D40">
            <w:pPr>
              <w:rPr>
                <w:rFonts w:ascii="Arial" w:hAnsi="Arial" w:cs="Arial"/>
                <w:b/>
                <w:lang w:eastAsia="en-US"/>
              </w:rPr>
            </w:pPr>
            <w:r w:rsidRPr="00B37D40">
              <w:rPr>
                <w:rFonts w:ascii="Arial" w:hAnsi="Arial" w:cs="Arial"/>
                <w:lang w:eastAsia="en-US"/>
              </w:rPr>
              <w:t>Reading</w:t>
            </w:r>
          </w:p>
        </w:tc>
        <w:tc>
          <w:tcPr>
            <w:tcW w:w="2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FD63DA5" w14:textId="77777777" w:rsidR="00B37D40" w:rsidRPr="00B37D40" w:rsidRDefault="00B37D40" w:rsidP="00B37D40">
            <w:pPr>
              <w:rPr>
                <w:rFonts w:ascii="Arial" w:hAnsi="Arial" w:cs="Arial"/>
                <w:b/>
                <w:lang w:eastAsia="en-US"/>
              </w:rPr>
            </w:pPr>
            <w:r w:rsidRPr="00B37D40">
              <w:rPr>
                <w:rFonts w:ascii="Arial" w:hAnsi="Arial" w:cs="Arial"/>
                <w:lang w:eastAsia="en-US"/>
              </w:rPr>
              <w:t>Writing</w:t>
            </w:r>
          </w:p>
        </w:tc>
        <w:tc>
          <w:tcPr>
            <w:tcW w:w="27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907AB2D" w14:textId="77777777" w:rsidR="00B37D40" w:rsidRPr="00B37D40" w:rsidRDefault="00B37D40" w:rsidP="00B37D40">
            <w:pPr>
              <w:rPr>
                <w:rFonts w:ascii="Arial" w:hAnsi="Arial" w:cs="Arial"/>
                <w:b/>
                <w:lang w:eastAsia="en-US"/>
              </w:rPr>
            </w:pPr>
            <w:r w:rsidRPr="00B37D40">
              <w:rPr>
                <w:rFonts w:ascii="Arial" w:hAnsi="Arial" w:cs="Arial"/>
                <w:lang w:eastAsia="en-US"/>
              </w:rPr>
              <w:t>Mathematics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63E94B8" w14:textId="77777777" w:rsidR="00B37D40" w:rsidRPr="00B37D40" w:rsidRDefault="00B37D40" w:rsidP="00B37D40">
            <w:pPr>
              <w:rPr>
                <w:rFonts w:ascii="Arial" w:hAnsi="Arial" w:cs="Arial"/>
                <w:b/>
                <w:lang w:eastAsia="en-US"/>
              </w:rPr>
            </w:pPr>
            <w:r w:rsidRPr="00B37D40">
              <w:rPr>
                <w:rFonts w:ascii="Arial" w:hAnsi="Arial" w:cs="Arial"/>
                <w:lang w:eastAsia="en-US"/>
              </w:rPr>
              <w:t xml:space="preserve">Reading 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9DC399A" w14:textId="77777777" w:rsidR="00B37D40" w:rsidRPr="00B37D40" w:rsidRDefault="00B37D40" w:rsidP="00B37D40">
            <w:pPr>
              <w:rPr>
                <w:rFonts w:ascii="Arial" w:hAnsi="Arial" w:cs="Arial"/>
                <w:b/>
                <w:lang w:eastAsia="en-US"/>
              </w:rPr>
            </w:pPr>
            <w:r w:rsidRPr="00B37D40">
              <w:rPr>
                <w:rFonts w:ascii="Arial" w:hAnsi="Arial" w:cs="Arial"/>
                <w:lang w:eastAsia="en-US"/>
              </w:rPr>
              <w:t>Writing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09A8BDB" w14:textId="77777777" w:rsidR="00B37D40" w:rsidRPr="00B37D40" w:rsidRDefault="00B37D40" w:rsidP="00B37D40">
            <w:pPr>
              <w:rPr>
                <w:rFonts w:ascii="Arial" w:hAnsi="Arial" w:cs="Arial"/>
                <w:b/>
                <w:lang w:eastAsia="en-US"/>
              </w:rPr>
            </w:pPr>
            <w:proofErr w:type="spellStart"/>
            <w:r w:rsidRPr="00B37D40">
              <w:rPr>
                <w:rFonts w:ascii="Arial" w:hAnsi="Arial" w:cs="Arial"/>
                <w:lang w:eastAsia="en-US"/>
              </w:rPr>
              <w:t>SPaG</w:t>
            </w:r>
            <w:proofErr w:type="spellEnd"/>
          </w:p>
        </w:tc>
        <w:tc>
          <w:tcPr>
            <w:tcW w:w="2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3F43244" w14:textId="77777777" w:rsidR="00B37D40" w:rsidRPr="00B37D40" w:rsidRDefault="00B37D40" w:rsidP="00B37D40">
            <w:pPr>
              <w:rPr>
                <w:rFonts w:ascii="Arial" w:hAnsi="Arial" w:cs="Arial"/>
                <w:b/>
                <w:lang w:eastAsia="en-US"/>
              </w:rPr>
            </w:pPr>
            <w:r w:rsidRPr="00B37D40">
              <w:rPr>
                <w:rFonts w:ascii="Arial" w:hAnsi="Arial" w:cs="Arial"/>
                <w:lang w:eastAsia="en-US"/>
              </w:rPr>
              <w:t>Mathematics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A392F25" w14:textId="77777777" w:rsidR="00B37D40" w:rsidRPr="00B37D40" w:rsidRDefault="00B37D40" w:rsidP="00B37D40">
            <w:pPr>
              <w:rPr>
                <w:rFonts w:ascii="Arial" w:hAnsi="Arial" w:cs="Arial"/>
                <w:bCs/>
                <w:lang w:eastAsia="en-US"/>
              </w:rPr>
            </w:pPr>
            <w:r w:rsidRPr="00B37D40">
              <w:rPr>
                <w:rFonts w:ascii="Arial" w:hAnsi="Arial" w:cs="Arial"/>
                <w:bCs/>
                <w:lang w:eastAsia="en-US"/>
              </w:rPr>
              <w:t>Science</w:t>
            </w:r>
          </w:p>
        </w:tc>
      </w:tr>
      <w:tr w:rsidR="00B37D40" w:rsidRPr="00B37D40" w14:paraId="3410C068" w14:textId="77777777">
        <w:trPr>
          <w:trHeight w:val="500"/>
        </w:trPr>
        <w:tc>
          <w:tcPr>
            <w:tcW w:w="2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70A4E2" w14:textId="77777777" w:rsidR="00B37D40" w:rsidRPr="00B37D40" w:rsidRDefault="00B37D40" w:rsidP="00B37D40">
            <w:pPr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2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724BB8" w14:textId="77777777" w:rsidR="00B37D40" w:rsidRPr="00B37D40" w:rsidRDefault="00B37D40" w:rsidP="00B37D40">
            <w:pPr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27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CF8E9C" w14:textId="77777777" w:rsidR="00B37D40" w:rsidRPr="00B37D40" w:rsidRDefault="00B37D40" w:rsidP="00B37D40">
            <w:pPr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9EDC6E" w14:textId="77777777" w:rsidR="00B37D40" w:rsidRPr="00B37D40" w:rsidRDefault="00B37D40" w:rsidP="00B37D40">
            <w:pPr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7B0EB2" w14:textId="77777777" w:rsidR="00B37D40" w:rsidRPr="00B37D40" w:rsidRDefault="00B37D40" w:rsidP="00B37D40">
            <w:pPr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EFBF58" w14:textId="77777777" w:rsidR="00B37D40" w:rsidRPr="00B37D40" w:rsidRDefault="00B37D40" w:rsidP="00B37D40">
            <w:pPr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2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8C7666" w14:textId="77777777" w:rsidR="00B37D40" w:rsidRPr="00B37D40" w:rsidRDefault="00B37D40" w:rsidP="00B37D40">
            <w:pPr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A70251" w14:textId="77777777" w:rsidR="00B37D40" w:rsidRPr="00B37D40" w:rsidRDefault="00B37D40" w:rsidP="00B37D40">
            <w:pPr>
              <w:rPr>
                <w:rFonts w:ascii="Arial" w:hAnsi="Arial" w:cs="Arial"/>
                <w:b/>
                <w:lang w:eastAsia="en-US"/>
              </w:rPr>
            </w:pPr>
          </w:p>
        </w:tc>
      </w:tr>
    </w:tbl>
    <w:p w14:paraId="123A4FE0" w14:textId="77777777" w:rsidR="009120E2" w:rsidRDefault="009120E2" w:rsidP="0028161D">
      <w:pPr>
        <w:rPr>
          <w:rFonts w:ascii="Arial" w:hAnsi="Arial" w:cs="Arial"/>
          <w:lang w:val="en-US" w:eastAsia="en-US"/>
        </w:rPr>
      </w:pPr>
    </w:p>
    <w:p w14:paraId="389E3CCA" w14:textId="77777777" w:rsidR="00984654" w:rsidRDefault="00984654" w:rsidP="0028161D">
      <w:pPr>
        <w:rPr>
          <w:rFonts w:ascii="Arial" w:hAnsi="Arial" w:cs="Arial"/>
          <w:lang w:val="en-US" w:eastAsia="en-US"/>
        </w:rPr>
      </w:pPr>
    </w:p>
    <w:p w14:paraId="254F01F5" w14:textId="77777777" w:rsidR="009120E2" w:rsidRPr="00B028D1" w:rsidRDefault="009120E2" w:rsidP="0028161D">
      <w:pPr>
        <w:rPr>
          <w:rFonts w:ascii="Arial" w:hAnsi="Arial" w:cs="Arial"/>
          <w:lang w:val="en-US" w:eastAsia="en-US"/>
        </w:rPr>
      </w:pPr>
    </w:p>
    <w:tbl>
      <w:tblPr>
        <w:tblStyle w:val="TableGrid"/>
        <w:tblW w:w="15450" w:type="dxa"/>
        <w:tblLayout w:type="fixed"/>
        <w:tblLook w:val="04A0" w:firstRow="1" w:lastRow="0" w:firstColumn="1" w:lastColumn="0" w:noHBand="0" w:noVBand="1"/>
      </w:tblPr>
      <w:tblGrid>
        <w:gridCol w:w="1978"/>
        <w:gridCol w:w="2551"/>
        <w:gridCol w:w="1935"/>
        <w:gridCol w:w="620"/>
        <w:gridCol w:w="2758"/>
        <w:gridCol w:w="2439"/>
        <w:gridCol w:w="3169"/>
      </w:tblGrid>
      <w:tr w:rsidR="00E77929" w:rsidRPr="00B028D1" w14:paraId="284899BC" w14:textId="77777777" w:rsidTr="004A5027">
        <w:tc>
          <w:tcPr>
            <w:tcW w:w="1545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6004E"/>
            <w:hideMark/>
          </w:tcPr>
          <w:p w14:paraId="73ABFE53" w14:textId="77777777" w:rsidR="00E77929" w:rsidRPr="00B028D1" w:rsidRDefault="00E77929" w:rsidP="00E77929">
            <w:pPr>
              <w:rPr>
                <w:rFonts w:ascii="Arial" w:hAnsi="Arial" w:cs="Arial"/>
                <w:b/>
                <w:lang w:eastAsia="en-US"/>
              </w:rPr>
            </w:pPr>
            <w:r w:rsidRPr="00B028D1">
              <w:rPr>
                <w:rFonts w:ascii="Arial" w:hAnsi="Arial" w:cs="Arial"/>
                <w:b/>
                <w:lang w:eastAsia="en-US"/>
              </w:rPr>
              <w:lastRenderedPageBreak/>
              <w:t xml:space="preserve">Section 7: Team Around the Child discussion summary  </w:t>
            </w:r>
          </w:p>
        </w:tc>
      </w:tr>
      <w:tr w:rsidR="00E77929" w:rsidRPr="00B028D1" w14:paraId="7E13C463" w14:textId="77777777" w:rsidTr="004A5027">
        <w:tc>
          <w:tcPr>
            <w:tcW w:w="6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E8436" w14:textId="77777777" w:rsidR="00E77929" w:rsidRPr="00B028D1" w:rsidRDefault="00E77929" w:rsidP="00E77929">
            <w:pPr>
              <w:rPr>
                <w:rFonts w:ascii="Arial" w:hAnsi="Arial" w:cs="Arial"/>
                <w:bCs/>
                <w:lang w:eastAsia="en-US"/>
              </w:rPr>
            </w:pPr>
            <w:r w:rsidRPr="00B028D1">
              <w:rPr>
                <w:rFonts w:ascii="Arial" w:hAnsi="Arial" w:cs="Arial"/>
                <w:bCs/>
                <w:lang w:eastAsia="en-US"/>
              </w:rPr>
              <w:t>What is going well?</w:t>
            </w:r>
          </w:p>
          <w:p w14:paraId="6D62C6F5" w14:textId="77777777" w:rsidR="00E77929" w:rsidRPr="00B028D1" w:rsidRDefault="00E77929" w:rsidP="00E77929">
            <w:pPr>
              <w:rPr>
                <w:rFonts w:ascii="Arial" w:hAnsi="Arial" w:cs="Arial"/>
                <w:bCs/>
                <w:lang w:eastAsia="en-US"/>
              </w:rPr>
            </w:pPr>
          </w:p>
          <w:p w14:paraId="01779FD1" w14:textId="77777777" w:rsidR="00E77929" w:rsidRPr="00B028D1" w:rsidRDefault="00E77929" w:rsidP="00E77929">
            <w:pPr>
              <w:rPr>
                <w:rFonts w:ascii="Arial" w:hAnsi="Arial" w:cs="Arial"/>
                <w:bCs/>
                <w:lang w:eastAsia="en-US"/>
              </w:rPr>
            </w:pPr>
          </w:p>
        </w:tc>
        <w:tc>
          <w:tcPr>
            <w:tcW w:w="89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ABD4F" w14:textId="77777777" w:rsidR="00E77929" w:rsidRPr="00B028D1" w:rsidRDefault="00E77929" w:rsidP="00E77929">
            <w:pPr>
              <w:rPr>
                <w:rFonts w:ascii="Arial" w:hAnsi="Arial" w:cs="Arial"/>
                <w:bCs/>
                <w:lang w:eastAsia="en-US"/>
              </w:rPr>
            </w:pPr>
            <w:r w:rsidRPr="00B028D1">
              <w:rPr>
                <w:rFonts w:ascii="Arial" w:hAnsi="Arial" w:cs="Arial"/>
                <w:bCs/>
                <w:lang w:eastAsia="en-US"/>
              </w:rPr>
              <w:t>What areas are we concerned about?</w:t>
            </w:r>
          </w:p>
          <w:p w14:paraId="197D7C3C" w14:textId="77777777" w:rsidR="00E77929" w:rsidRPr="00B028D1" w:rsidRDefault="00E77929" w:rsidP="00E77929">
            <w:pPr>
              <w:rPr>
                <w:rFonts w:ascii="Arial" w:hAnsi="Arial" w:cs="Arial"/>
                <w:bCs/>
                <w:lang w:eastAsia="en-US"/>
              </w:rPr>
            </w:pPr>
          </w:p>
        </w:tc>
      </w:tr>
      <w:tr w:rsidR="00E77929" w:rsidRPr="00B028D1" w14:paraId="563B8A1F" w14:textId="77777777" w:rsidTr="004A5027">
        <w:tc>
          <w:tcPr>
            <w:tcW w:w="6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20BD1" w14:textId="77777777" w:rsidR="00E77929" w:rsidRPr="00B028D1" w:rsidRDefault="00E77929" w:rsidP="00E77929">
            <w:pPr>
              <w:rPr>
                <w:rFonts w:ascii="Arial" w:hAnsi="Arial" w:cs="Arial"/>
                <w:bCs/>
                <w:lang w:eastAsia="en-US"/>
              </w:rPr>
            </w:pPr>
            <w:r w:rsidRPr="00B028D1">
              <w:rPr>
                <w:rFonts w:ascii="Arial" w:hAnsi="Arial" w:cs="Arial"/>
                <w:bCs/>
                <w:lang w:eastAsia="en-US"/>
              </w:rPr>
              <w:t>Social, Emotional and Mental Wellbeing</w:t>
            </w:r>
          </w:p>
          <w:p w14:paraId="676C2285" w14:textId="77777777" w:rsidR="00E77929" w:rsidRPr="00B028D1" w:rsidRDefault="00E77929" w:rsidP="00E77929">
            <w:pPr>
              <w:rPr>
                <w:rFonts w:ascii="Arial" w:hAnsi="Arial" w:cs="Arial"/>
                <w:bCs/>
                <w:lang w:eastAsia="en-US"/>
              </w:rPr>
            </w:pPr>
          </w:p>
        </w:tc>
        <w:tc>
          <w:tcPr>
            <w:tcW w:w="89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5411A" w14:textId="77777777" w:rsidR="00E77929" w:rsidRPr="00B028D1" w:rsidRDefault="00E77929" w:rsidP="00E77929">
            <w:pPr>
              <w:rPr>
                <w:rFonts w:ascii="Arial" w:hAnsi="Arial" w:cs="Arial"/>
                <w:bCs/>
                <w:lang w:eastAsia="en-US"/>
              </w:rPr>
            </w:pPr>
            <w:r w:rsidRPr="00B028D1">
              <w:rPr>
                <w:rFonts w:ascii="Arial" w:hAnsi="Arial" w:cs="Arial"/>
                <w:bCs/>
                <w:lang w:eastAsia="en-US"/>
              </w:rPr>
              <w:t xml:space="preserve">Key priorities </w:t>
            </w:r>
          </w:p>
          <w:p w14:paraId="3F4F54CB" w14:textId="77777777" w:rsidR="00E77929" w:rsidRPr="00B028D1" w:rsidRDefault="00E77929" w:rsidP="00E77929">
            <w:pPr>
              <w:rPr>
                <w:rFonts w:ascii="Arial" w:hAnsi="Arial" w:cs="Arial"/>
                <w:bCs/>
                <w:lang w:eastAsia="en-US"/>
              </w:rPr>
            </w:pPr>
          </w:p>
          <w:p w14:paraId="6174BB1F" w14:textId="77777777" w:rsidR="00E77929" w:rsidRPr="00B028D1" w:rsidRDefault="00E77929" w:rsidP="00E77929">
            <w:pPr>
              <w:rPr>
                <w:rFonts w:ascii="Arial" w:hAnsi="Arial" w:cs="Arial"/>
                <w:bCs/>
                <w:lang w:eastAsia="en-US"/>
              </w:rPr>
            </w:pPr>
          </w:p>
        </w:tc>
      </w:tr>
      <w:tr w:rsidR="00E77929" w:rsidRPr="00B028D1" w14:paraId="2D0BE466" w14:textId="77777777" w:rsidTr="004A5027">
        <w:tc>
          <w:tcPr>
            <w:tcW w:w="1545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52EBCC0" w14:textId="77777777" w:rsidR="00B9288F" w:rsidRPr="00B028D1" w:rsidRDefault="00B9288F" w:rsidP="00E77929">
            <w:pPr>
              <w:rPr>
                <w:rFonts w:ascii="Arial" w:hAnsi="Arial" w:cs="Arial"/>
                <w:bCs/>
                <w:lang w:eastAsia="en-US"/>
              </w:rPr>
            </w:pPr>
          </w:p>
        </w:tc>
      </w:tr>
      <w:tr w:rsidR="00E77929" w:rsidRPr="00B028D1" w14:paraId="5F604BED" w14:textId="77777777" w:rsidTr="004A5027">
        <w:tc>
          <w:tcPr>
            <w:tcW w:w="154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6004E"/>
            <w:hideMark/>
          </w:tcPr>
          <w:p w14:paraId="3C45DDF1" w14:textId="77777777" w:rsidR="00E77929" w:rsidRPr="00B028D1" w:rsidRDefault="00E77929" w:rsidP="00E77929">
            <w:pPr>
              <w:rPr>
                <w:rFonts w:ascii="Arial" w:hAnsi="Arial" w:cs="Arial"/>
                <w:b/>
                <w:lang w:eastAsia="en-US"/>
              </w:rPr>
            </w:pPr>
            <w:r w:rsidRPr="00B028D1">
              <w:rPr>
                <w:rFonts w:ascii="Arial" w:hAnsi="Arial" w:cs="Arial"/>
                <w:b/>
                <w:lang w:eastAsia="en-US"/>
              </w:rPr>
              <w:t>Section 8: Social, emotional and mental wellbeing</w:t>
            </w:r>
          </w:p>
        </w:tc>
      </w:tr>
      <w:tr w:rsidR="00E77929" w:rsidRPr="00B028D1" w14:paraId="1CE8A28E" w14:textId="77777777" w:rsidTr="00A46546">
        <w:tc>
          <w:tcPr>
            <w:tcW w:w="154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C4DBA16" w14:textId="77777777" w:rsidR="00E77929" w:rsidRPr="00B028D1" w:rsidRDefault="00E77929" w:rsidP="00E77929">
            <w:pPr>
              <w:rPr>
                <w:rFonts w:ascii="Arial" w:hAnsi="Arial" w:cs="Arial"/>
                <w:lang w:eastAsia="en-US"/>
              </w:rPr>
            </w:pPr>
            <w:r w:rsidRPr="00B028D1">
              <w:rPr>
                <w:rFonts w:ascii="Arial" w:hAnsi="Arial" w:cs="Arial"/>
                <w:lang w:eastAsia="en-US"/>
              </w:rPr>
              <w:t>Strengths and Difficulties questionnaire outcomes or equivalent (if applicable)</w:t>
            </w:r>
          </w:p>
        </w:tc>
      </w:tr>
      <w:tr w:rsidR="00E77929" w:rsidRPr="00B028D1" w14:paraId="4BDE26B7" w14:textId="77777777" w:rsidTr="004A5027"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3B0DCC8" w14:textId="77777777" w:rsidR="00E77929" w:rsidRPr="00B028D1" w:rsidRDefault="00E77929" w:rsidP="00E77929">
            <w:pPr>
              <w:rPr>
                <w:rFonts w:ascii="Arial" w:hAnsi="Arial" w:cs="Arial"/>
                <w:b/>
                <w:lang w:eastAsia="en-US"/>
              </w:rPr>
            </w:pPr>
            <w:r w:rsidRPr="00B028D1">
              <w:rPr>
                <w:rFonts w:ascii="Arial" w:hAnsi="Arial" w:cs="Arial"/>
                <w:lang w:eastAsia="en-US"/>
              </w:rPr>
              <w:t>Latest SDQ Score: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12AB2A" w14:textId="77777777" w:rsidR="00E77929" w:rsidRPr="00B028D1" w:rsidRDefault="00E77929" w:rsidP="00E77929">
            <w:pPr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2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E3D412E" w14:textId="77777777" w:rsidR="00E77929" w:rsidRPr="00B028D1" w:rsidRDefault="00E77929" w:rsidP="00E77929">
            <w:pPr>
              <w:rPr>
                <w:rFonts w:ascii="Arial" w:hAnsi="Arial" w:cs="Arial"/>
                <w:bCs/>
                <w:lang w:eastAsia="en-US"/>
              </w:rPr>
            </w:pPr>
            <w:r w:rsidRPr="00B028D1">
              <w:rPr>
                <w:rFonts w:ascii="Arial" w:hAnsi="Arial" w:cs="Arial"/>
                <w:bCs/>
                <w:lang w:eastAsia="en-US"/>
              </w:rPr>
              <w:t>Previous SDQ Score:</w:t>
            </w:r>
          </w:p>
        </w:tc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FA29CC" w14:textId="77777777" w:rsidR="00E77929" w:rsidRPr="00B028D1" w:rsidRDefault="00E77929" w:rsidP="00E77929">
            <w:pPr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E2257C4" w14:textId="77777777" w:rsidR="00E77929" w:rsidRPr="00B028D1" w:rsidRDefault="00E77929" w:rsidP="00E77929">
            <w:pPr>
              <w:rPr>
                <w:rFonts w:ascii="Arial" w:hAnsi="Arial" w:cs="Arial"/>
                <w:b/>
                <w:lang w:eastAsia="en-US"/>
              </w:rPr>
            </w:pPr>
            <w:r w:rsidRPr="00B028D1">
              <w:rPr>
                <w:rFonts w:ascii="Arial" w:hAnsi="Arial" w:cs="Arial"/>
                <w:lang w:eastAsia="en-US"/>
              </w:rPr>
              <w:t>Latest SDQ Score:</w:t>
            </w:r>
          </w:p>
        </w:tc>
        <w:tc>
          <w:tcPr>
            <w:tcW w:w="3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8DE02E" w14:textId="77777777" w:rsidR="00E77929" w:rsidRPr="00B028D1" w:rsidRDefault="00E77929" w:rsidP="00E77929">
            <w:pPr>
              <w:rPr>
                <w:rFonts w:ascii="Arial" w:hAnsi="Arial" w:cs="Arial"/>
                <w:b/>
                <w:lang w:eastAsia="en-US"/>
              </w:rPr>
            </w:pPr>
          </w:p>
        </w:tc>
      </w:tr>
      <w:tr w:rsidR="00E77929" w:rsidRPr="00B028D1" w14:paraId="63F6B8A9" w14:textId="77777777" w:rsidTr="004A5027">
        <w:tc>
          <w:tcPr>
            <w:tcW w:w="1545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41C1D58" w14:textId="77777777" w:rsidR="00E77929" w:rsidRDefault="00E77929" w:rsidP="00E77929">
            <w:pPr>
              <w:rPr>
                <w:rFonts w:ascii="Arial" w:hAnsi="Arial" w:cs="Arial"/>
                <w:b/>
                <w:lang w:eastAsia="en-US"/>
              </w:rPr>
            </w:pPr>
          </w:p>
          <w:p w14:paraId="5CF33BE0" w14:textId="77777777" w:rsidR="00705001" w:rsidRDefault="00705001" w:rsidP="00E77929">
            <w:pPr>
              <w:rPr>
                <w:rFonts w:ascii="Arial" w:hAnsi="Arial" w:cs="Arial"/>
                <w:b/>
                <w:lang w:eastAsia="en-US"/>
              </w:rPr>
            </w:pPr>
          </w:p>
          <w:p w14:paraId="75BD4F36" w14:textId="77777777" w:rsidR="004A5027" w:rsidRDefault="004A5027" w:rsidP="00E77929">
            <w:pPr>
              <w:rPr>
                <w:rFonts w:ascii="Arial" w:hAnsi="Arial" w:cs="Arial"/>
                <w:b/>
                <w:lang w:eastAsia="en-US"/>
              </w:rPr>
            </w:pPr>
          </w:p>
          <w:p w14:paraId="24802ACD" w14:textId="40615240" w:rsidR="004A5027" w:rsidRPr="00B028D1" w:rsidRDefault="004A5027" w:rsidP="00E77929">
            <w:pPr>
              <w:rPr>
                <w:rFonts w:ascii="Arial" w:hAnsi="Arial" w:cs="Arial"/>
                <w:b/>
                <w:lang w:eastAsia="en-US"/>
              </w:rPr>
            </w:pPr>
          </w:p>
        </w:tc>
      </w:tr>
    </w:tbl>
    <w:p w14:paraId="4A6DC4C9" w14:textId="77777777" w:rsidR="00E77929" w:rsidRDefault="00E77929" w:rsidP="0028161D">
      <w:pPr>
        <w:rPr>
          <w:rFonts w:ascii="Arial" w:hAnsi="Arial" w:cs="Arial"/>
          <w:lang w:val="en-US" w:eastAsia="en-US"/>
        </w:rPr>
      </w:pPr>
    </w:p>
    <w:tbl>
      <w:tblPr>
        <w:tblW w:w="1545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918"/>
        <w:gridCol w:w="5154"/>
        <w:gridCol w:w="993"/>
        <w:gridCol w:w="5386"/>
      </w:tblGrid>
      <w:tr w:rsidR="005C1D74" w:rsidRPr="005C1D74" w14:paraId="3186D047" w14:textId="77777777" w:rsidTr="005C1D74">
        <w:tc>
          <w:tcPr>
            <w:tcW w:w="15451" w:type="dxa"/>
            <w:gridSpan w:val="4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56004E"/>
            <w:hideMark/>
          </w:tcPr>
          <w:p w14:paraId="350E1F69" w14:textId="77777777" w:rsidR="005C1D74" w:rsidRPr="005C1D74" w:rsidRDefault="005C1D74" w:rsidP="005C1D74">
            <w:pPr>
              <w:rPr>
                <w:rFonts w:ascii="Arial" w:hAnsi="Arial" w:cs="Arial"/>
                <w:b/>
                <w:bCs/>
                <w:lang w:eastAsia="en-US"/>
              </w:rPr>
            </w:pPr>
            <w:r w:rsidRPr="005C1D74">
              <w:rPr>
                <w:rFonts w:ascii="Arial" w:hAnsi="Arial" w:cs="Arial"/>
                <w:b/>
                <w:bCs/>
                <w:lang w:eastAsia="en-US"/>
              </w:rPr>
              <w:lastRenderedPageBreak/>
              <w:t xml:space="preserve">Section 9: Target review and setting </w:t>
            </w:r>
          </w:p>
          <w:p w14:paraId="79D7E079" w14:textId="77777777" w:rsidR="005C1D74" w:rsidRPr="005C1D74" w:rsidRDefault="005C1D74" w:rsidP="005C1D74">
            <w:pPr>
              <w:rPr>
                <w:rFonts w:ascii="Arial" w:hAnsi="Arial" w:cs="Arial"/>
                <w:b/>
                <w:bCs/>
                <w:lang w:eastAsia="en-US"/>
              </w:rPr>
            </w:pPr>
            <w:r w:rsidRPr="005C1D74">
              <w:rPr>
                <w:rFonts w:ascii="Arial" w:hAnsi="Arial" w:cs="Arial"/>
                <w:b/>
                <w:bCs/>
                <w:lang w:eastAsia="en-US"/>
              </w:rPr>
              <w:t>This could cover:</w:t>
            </w:r>
          </w:p>
          <w:p w14:paraId="69CB8049" w14:textId="77777777" w:rsidR="005C1D74" w:rsidRPr="005C1D74" w:rsidRDefault="005C1D74" w:rsidP="005C1D74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lang w:eastAsia="en-US"/>
              </w:rPr>
            </w:pPr>
            <w:r w:rsidRPr="005C1D74">
              <w:rPr>
                <w:rFonts w:ascii="Arial" w:hAnsi="Arial" w:cs="Arial"/>
                <w:lang w:eastAsia="en-US"/>
              </w:rPr>
              <w:t>Curriculum</w:t>
            </w:r>
          </w:p>
          <w:p w14:paraId="3F0553F3" w14:textId="77777777" w:rsidR="005C1D74" w:rsidRPr="005C1D74" w:rsidRDefault="005C1D74" w:rsidP="005C1D74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lang w:eastAsia="en-US"/>
              </w:rPr>
            </w:pPr>
            <w:r w:rsidRPr="005C1D74">
              <w:rPr>
                <w:rFonts w:ascii="Arial" w:hAnsi="Arial" w:cs="Arial"/>
                <w:lang w:eastAsia="en-US"/>
              </w:rPr>
              <w:t>Personal, social and emotional needs</w:t>
            </w:r>
          </w:p>
          <w:p w14:paraId="4A726C8A" w14:textId="77777777" w:rsidR="005C1D74" w:rsidRPr="005C1D74" w:rsidRDefault="005C1D74" w:rsidP="005C1D74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lang w:eastAsia="en-US"/>
              </w:rPr>
            </w:pPr>
            <w:r w:rsidRPr="005C1D74">
              <w:rPr>
                <w:rFonts w:ascii="Arial" w:hAnsi="Arial" w:cs="Arial"/>
                <w:lang w:eastAsia="en-US"/>
              </w:rPr>
              <w:t xml:space="preserve">Learning needs </w:t>
            </w:r>
          </w:p>
          <w:p w14:paraId="22BACD1D" w14:textId="77777777" w:rsidR="005C1D74" w:rsidRPr="005C1D74" w:rsidRDefault="005C1D74" w:rsidP="005C1D74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lang w:eastAsia="en-US"/>
              </w:rPr>
            </w:pPr>
            <w:r w:rsidRPr="005C1D74">
              <w:rPr>
                <w:rFonts w:ascii="Arial" w:hAnsi="Arial" w:cs="Arial"/>
                <w:lang w:eastAsia="en-US"/>
              </w:rPr>
              <w:t>Physical and sensory needs</w:t>
            </w:r>
          </w:p>
          <w:p w14:paraId="735BA959" w14:textId="77777777" w:rsidR="005C1D74" w:rsidRPr="005C1D74" w:rsidRDefault="005C1D74" w:rsidP="005C1D74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lang w:eastAsia="en-US"/>
              </w:rPr>
            </w:pPr>
            <w:r w:rsidRPr="005C1D74">
              <w:rPr>
                <w:rFonts w:ascii="Arial" w:hAnsi="Arial" w:cs="Arial"/>
                <w:lang w:eastAsia="en-US"/>
              </w:rPr>
              <w:t>Communication and language</w:t>
            </w:r>
          </w:p>
          <w:p w14:paraId="1E7CB70B" w14:textId="77777777" w:rsidR="005C1D74" w:rsidRPr="005C1D74" w:rsidRDefault="005C1D74" w:rsidP="005C1D74">
            <w:pPr>
              <w:pStyle w:val="ListParagraph"/>
              <w:numPr>
                <w:ilvl w:val="0"/>
                <w:numId w:val="13"/>
              </w:numPr>
              <w:rPr>
                <w:lang w:eastAsia="en-US"/>
              </w:rPr>
            </w:pPr>
            <w:r w:rsidRPr="005C1D74">
              <w:rPr>
                <w:rFonts w:ascii="Arial" w:hAnsi="Arial" w:cs="Arial"/>
                <w:lang w:eastAsia="en-US"/>
              </w:rPr>
              <w:t>Wider community and engagement</w:t>
            </w:r>
          </w:p>
        </w:tc>
      </w:tr>
      <w:tr w:rsidR="005C1D74" w:rsidRPr="005C1D74" w14:paraId="0816E244" w14:textId="77777777" w:rsidTr="005C1D74">
        <w:tc>
          <w:tcPr>
            <w:tcW w:w="39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BF0FEE0" w14:textId="77777777" w:rsidR="005C1D74" w:rsidRPr="005C1D74" w:rsidRDefault="005C1D74" w:rsidP="005C1D74">
            <w:pPr>
              <w:rPr>
                <w:rFonts w:ascii="Arial" w:hAnsi="Arial" w:cs="Arial"/>
                <w:lang w:eastAsia="en-US"/>
              </w:rPr>
            </w:pPr>
            <w:r w:rsidRPr="005C1D74">
              <w:rPr>
                <w:rFonts w:ascii="Arial" w:hAnsi="Arial" w:cs="Arial"/>
                <w:lang w:eastAsia="en-US"/>
              </w:rPr>
              <w:t>Autumn Term SMART Targets:</w:t>
            </w:r>
          </w:p>
        </w:tc>
        <w:tc>
          <w:tcPr>
            <w:tcW w:w="515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76E8B01" w14:textId="7F40EF7C" w:rsidR="005C1D74" w:rsidRPr="005C1D74" w:rsidRDefault="005C1D74" w:rsidP="005C1D74">
            <w:pPr>
              <w:rPr>
                <w:rFonts w:ascii="Arial" w:hAnsi="Arial" w:cs="Arial"/>
                <w:lang w:eastAsia="en-US"/>
              </w:rPr>
            </w:pPr>
            <w:r w:rsidRPr="005C1D74">
              <w:rPr>
                <w:rFonts w:ascii="Arial" w:hAnsi="Arial" w:cs="Arial"/>
                <w:lang w:eastAsia="en-US"/>
              </w:rPr>
              <w:t xml:space="preserve">Resource and </w:t>
            </w:r>
            <w:r>
              <w:rPr>
                <w:rFonts w:ascii="Arial" w:hAnsi="Arial" w:cs="Arial"/>
                <w:lang w:eastAsia="en-US"/>
              </w:rPr>
              <w:t>p</w:t>
            </w:r>
            <w:r w:rsidRPr="005C1D74">
              <w:rPr>
                <w:rFonts w:ascii="Arial" w:hAnsi="Arial" w:cs="Arial"/>
                <w:lang w:eastAsia="en-US"/>
              </w:rPr>
              <w:t xml:space="preserve">eople </w:t>
            </w:r>
            <w:r>
              <w:rPr>
                <w:rFonts w:ascii="Arial" w:hAnsi="Arial" w:cs="Arial"/>
                <w:lang w:eastAsia="en-US"/>
              </w:rPr>
              <w:t>r</w:t>
            </w:r>
            <w:r w:rsidRPr="005C1D74">
              <w:rPr>
                <w:rFonts w:ascii="Arial" w:hAnsi="Arial" w:cs="Arial"/>
                <w:lang w:eastAsia="en-US"/>
              </w:rPr>
              <w:t>esponsible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6D75E9C" w14:textId="77777777" w:rsidR="005C1D74" w:rsidRPr="005C1D74" w:rsidRDefault="005C1D74" w:rsidP="005C1D74">
            <w:pPr>
              <w:rPr>
                <w:rFonts w:ascii="Arial" w:hAnsi="Arial" w:cs="Arial"/>
                <w:lang w:eastAsia="en-US"/>
              </w:rPr>
            </w:pPr>
            <w:r w:rsidRPr="005C1D74">
              <w:rPr>
                <w:rFonts w:ascii="Arial" w:hAnsi="Arial" w:cs="Arial"/>
                <w:lang w:eastAsia="en-US"/>
              </w:rPr>
              <w:t>Met?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F5557D1" w14:textId="77777777" w:rsidR="005C1D74" w:rsidRPr="005C1D74" w:rsidRDefault="005C1D74" w:rsidP="005C1D74">
            <w:pPr>
              <w:rPr>
                <w:rFonts w:ascii="Arial" w:hAnsi="Arial" w:cs="Arial"/>
                <w:lang w:eastAsia="en-US"/>
              </w:rPr>
            </w:pPr>
            <w:r w:rsidRPr="005C1D74">
              <w:rPr>
                <w:rFonts w:ascii="Arial" w:hAnsi="Arial" w:cs="Arial"/>
                <w:lang w:eastAsia="en-US"/>
              </w:rPr>
              <w:t>Comments</w:t>
            </w:r>
          </w:p>
        </w:tc>
      </w:tr>
      <w:tr w:rsidR="005C1D74" w:rsidRPr="005C1D74" w14:paraId="70090D4F" w14:textId="77777777">
        <w:tc>
          <w:tcPr>
            <w:tcW w:w="39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0F30F8F" w14:textId="77777777" w:rsidR="005C1D74" w:rsidRPr="005C1D74" w:rsidRDefault="005C1D74" w:rsidP="005C1D74">
            <w:pPr>
              <w:rPr>
                <w:rFonts w:ascii="Arial" w:hAnsi="Arial" w:cs="Arial"/>
                <w:lang w:eastAsia="en-US"/>
              </w:rPr>
            </w:pPr>
            <w:r w:rsidRPr="005C1D74">
              <w:rPr>
                <w:rFonts w:ascii="Arial" w:hAnsi="Arial" w:cs="Arial"/>
                <w:lang w:eastAsia="en-US"/>
              </w:rPr>
              <w:t>1.</w:t>
            </w:r>
          </w:p>
          <w:p w14:paraId="37A8DE61" w14:textId="77777777" w:rsidR="005C1D74" w:rsidRPr="005C1D74" w:rsidRDefault="005C1D74" w:rsidP="005C1D74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515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4680BC6" w14:textId="77777777" w:rsidR="005C1D74" w:rsidRPr="005C1D74" w:rsidRDefault="005C1D74" w:rsidP="005C1D74">
            <w:pPr>
              <w:rPr>
                <w:rFonts w:ascii="Arial" w:hAnsi="Arial" w:cs="Arial"/>
                <w:lang w:eastAsia="en-US"/>
              </w:rPr>
            </w:pPr>
          </w:p>
          <w:p w14:paraId="06989149" w14:textId="77777777" w:rsidR="005C1D74" w:rsidRPr="005C1D74" w:rsidRDefault="005C1D74" w:rsidP="005C1D74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260A55A5" w14:textId="77777777" w:rsidR="005C1D74" w:rsidRPr="005C1D74" w:rsidRDefault="005C1D74" w:rsidP="005C1D74">
            <w:pPr>
              <w:rPr>
                <w:rFonts w:ascii="Arial" w:hAnsi="Arial" w:cs="Arial"/>
                <w:lang w:eastAsia="en-US"/>
              </w:rPr>
            </w:pPr>
            <w:r w:rsidRPr="005C1D74">
              <w:rPr>
                <w:rFonts w:ascii="Arial" w:hAnsi="Arial" w:cs="Arial"/>
                <w:lang w:eastAsia="en-US"/>
              </w:rPr>
              <w:t>1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584504A" w14:textId="77777777" w:rsidR="005C1D74" w:rsidRPr="005C1D74" w:rsidRDefault="005C1D74" w:rsidP="005C1D74">
            <w:pPr>
              <w:rPr>
                <w:rFonts w:ascii="Arial" w:hAnsi="Arial" w:cs="Arial"/>
                <w:lang w:eastAsia="en-US"/>
              </w:rPr>
            </w:pPr>
          </w:p>
        </w:tc>
      </w:tr>
      <w:tr w:rsidR="005C1D74" w:rsidRPr="005C1D74" w14:paraId="4A09DC05" w14:textId="77777777">
        <w:tc>
          <w:tcPr>
            <w:tcW w:w="39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650753B" w14:textId="77777777" w:rsidR="005C1D74" w:rsidRPr="005C1D74" w:rsidRDefault="005C1D74" w:rsidP="005C1D74">
            <w:pPr>
              <w:rPr>
                <w:rFonts w:ascii="Arial" w:hAnsi="Arial" w:cs="Arial"/>
                <w:lang w:eastAsia="en-US"/>
              </w:rPr>
            </w:pPr>
            <w:r w:rsidRPr="005C1D74">
              <w:rPr>
                <w:rFonts w:ascii="Arial" w:hAnsi="Arial" w:cs="Arial"/>
                <w:lang w:eastAsia="en-US"/>
              </w:rPr>
              <w:t>2.</w:t>
            </w:r>
          </w:p>
          <w:p w14:paraId="77AE10B4" w14:textId="77777777" w:rsidR="005C1D74" w:rsidRPr="005C1D74" w:rsidRDefault="005C1D74" w:rsidP="005C1D74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515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C3B30A" w14:textId="77777777" w:rsidR="005C1D74" w:rsidRPr="005C1D74" w:rsidRDefault="005C1D74" w:rsidP="005C1D74">
            <w:pPr>
              <w:rPr>
                <w:rFonts w:ascii="Arial" w:hAnsi="Arial" w:cs="Arial"/>
                <w:lang w:eastAsia="en-US"/>
              </w:rPr>
            </w:pPr>
          </w:p>
          <w:p w14:paraId="4DB864F8" w14:textId="77777777" w:rsidR="005C1D74" w:rsidRPr="005C1D74" w:rsidRDefault="005C1D74" w:rsidP="005C1D74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36064BF2" w14:textId="77777777" w:rsidR="005C1D74" w:rsidRPr="005C1D74" w:rsidRDefault="005C1D74" w:rsidP="005C1D74">
            <w:pPr>
              <w:rPr>
                <w:rFonts w:ascii="Arial" w:hAnsi="Arial" w:cs="Arial"/>
                <w:lang w:eastAsia="en-US"/>
              </w:rPr>
            </w:pPr>
            <w:r w:rsidRPr="005C1D74">
              <w:rPr>
                <w:rFonts w:ascii="Arial" w:hAnsi="Arial" w:cs="Arial"/>
                <w:lang w:eastAsia="en-US"/>
              </w:rPr>
              <w:t>2.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A9C5231" w14:textId="77777777" w:rsidR="005C1D74" w:rsidRPr="005C1D74" w:rsidRDefault="005C1D74" w:rsidP="005C1D74">
            <w:pPr>
              <w:rPr>
                <w:rFonts w:ascii="Arial" w:hAnsi="Arial" w:cs="Arial"/>
                <w:lang w:eastAsia="en-US"/>
              </w:rPr>
            </w:pPr>
          </w:p>
        </w:tc>
      </w:tr>
      <w:tr w:rsidR="005C1D74" w:rsidRPr="005C1D74" w14:paraId="20A4341E" w14:textId="77777777">
        <w:tc>
          <w:tcPr>
            <w:tcW w:w="39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74A8AD3" w14:textId="77777777" w:rsidR="005C1D74" w:rsidRPr="005C1D74" w:rsidRDefault="005C1D74" w:rsidP="005C1D74">
            <w:pPr>
              <w:rPr>
                <w:rFonts w:ascii="Arial" w:hAnsi="Arial" w:cs="Arial"/>
                <w:lang w:eastAsia="en-US"/>
              </w:rPr>
            </w:pPr>
            <w:r w:rsidRPr="005C1D74">
              <w:rPr>
                <w:rFonts w:ascii="Arial" w:hAnsi="Arial" w:cs="Arial"/>
                <w:lang w:eastAsia="en-US"/>
              </w:rPr>
              <w:t>3.</w:t>
            </w:r>
          </w:p>
          <w:p w14:paraId="01BCA6C9" w14:textId="77777777" w:rsidR="005C1D74" w:rsidRPr="005C1D74" w:rsidRDefault="005C1D74" w:rsidP="005C1D74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515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D571050" w14:textId="77777777" w:rsidR="005C1D74" w:rsidRPr="005C1D74" w:rsidRDefault="005C1D74" w:rsidP="005C1D74">
            <w:pPr>
              <w:rPr>
                <w:rFonts w:ascii="Arial" w:hAnsi="Arial" w:cs="Arial"/>
                <w:lang w:eastAsia="en-US"/>
              </w:rPr>
            </w:pPr>
          </w:p>
          <w:p w14:paraId="501995BF" w14:textId="77777777" w:rsidR="005C1D74" w:rsidRPr="005C1D74" w:rsidRDefault="005C1D74" w:rsidP="005C1D74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00929236" w14:textId="77777777" w:rsidR="005C1D74" w:rsidRPr="005C1D74" w:rsidRDefault="005C1D74" w:rsidP="005C1D74">
            <w:pPr>
              <w:rPr>
                <w:rFonts w:ascii="Arial" w:hAnsi="Arial" w:cs="Arial"/>
                <w:lang w:eastAsia="en-US"/>
              </w:rPr>
            </w:pPr>
            <w:r w:rsidRPr="005C1D74">
              <w:rPr>
                <w:rFonts w:ascii="Arial" w:hAnsi="Arial" w:cs="Arial"/>
                <w:lang w:eastAsia="en-US"/>
              </w:rPr>
              <w:t>3.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1FFE295" w14:textId="77777777" w:rsidR="005C1D74" w:rsidRPr="005C1D74" w:rsidRDefault="005C1D74" w:rsidP="005C1D74">
            <w:pPr>
              <w:rPr>
                <w:rFonts w:ascii="Arial" w:hAnsi="Arial" w:cs="Arial"/>
                <w:lang w:eastAsia="en-US"/>
              </w:rPr>
            </w:pPr>
          </w:p>
        </w:tc>
      </w:tr>
      <w:tr w:rsidR="005C1D74" w:rsidRPr="005C1D74" w14:paraId="6D4F61A9" w14:textId="77777777" w:rsidTr="005C1D74">
        <w:tc>
          <w:tcPr>
            <w:tcW w:w="391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670148A" w14:textId="77777777" w:rsidR="005C1D74" w:rsidRPr="005C1D74" w:rsidRDefault="005C1D74" w:rsidP="005C1D74">
            <w:pPr>
              <w:rPr>
                <w:rFonts w:ascii="Arial" w:hAnsi="Arial" w:cs="Arial"/>
                <w:lang w:eastAsia="en-US"/>
              </w:rPr>
            </w:pPr>
            <w:r w:rsidRPr="005C1D74">
              <w:rPr>
                <w:rFonts w:ascii="Arial" w:hAnsi="Arial" w:cs="Arial"/>
                <w:lang w:eastAsia="en-US"/>
              </w:rPr>
              <w:t>Spring Term SMART Targets:</w:t>
            </w:r>
          </w:p>
        </w:tc>
        <w:tc>
          <w:tcPr>
            <w:tcW w:w="515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4D0C5B8" w14:textId="0A49034E" w:rsidR="005C1D74" w:rsidRPr="005C1D74" w:rsidRDefault="005C1D74" w:rsidP="005C1D74">
            <w:pPr>
              <w:rPr>
                <w:rFonts w:ascii="Arial" w:hAnsi="Arial" w:cs="Arial"/>
                <w:lang w:eastAsia="en-US"/>
              </w:rPr>
            </w:pPr>
            <w:r w:rsidRPr="005C1D74">
              <w:rPr>
                <w:rFonts w:ascii="Arial" w:hAnsi="Arial" w:cs="Arial"/>
                <w:lang w:eastAsia="en-US"/>
              </w:rPr>
              <w:t xml:space="preserve">Resource and </w:t>
            </w:r>
            <w:r>
              <w:rPr>
                <w:rFonts w:ascii="Arial" w:hAnsi="Arial" w:cs="Arial"/>
                <w:lang w:eastAsia="en-US"/>
              </w:rPr>
              <w:t>p</w:t>
            </w:r>
            <w:r w:rsidRPr="005C1D74">
              <w:rPr>
                <w:rFonts w:ascii="Arial" w:hAnsi="Arial" w:cs="Arial"/>
                <w:lang w:eastAsia="en-US"/>
              </w:rPr>
              <w:t xml:space="preserve">eople </w:t>
            </w:r>
            <w:r>
              <w:rPr>
                <w:rFonts w:ascii="Arial" w:hAnsi="Arial" w:cs="Arial"/>
                <w:lang w:eastAsia="en-US"/>
              </w:rPr>
              <w:t>r</w:t>
            </w:r>
            <w:r w:rsidRPr="005C1D74">
              <w:rPr>
                <w:rFonts w:ascii="Arial" w:hAnsi="Arial" w:cs="Arial"/>
                <w:lang w:eastAsia="en-US"/>
              </w:rPr>
              <w:t>esponsible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83DDBE3" w14:textId="77777777" w:rsidR="005C1D74" w:rsidRPr="005C1D74" w:rsidRDefault="005C1D74" w:rsidP="005C1D74">
            <w:pPr>
              <w:rPr>
                <w:rFonts w:ascii="Arial" w:hAnsi="Arial" w:cs="Arial"/>
                <w:lang w:eastAsia="en-US"/>
              </w:rPr>
            </w:pPr>
            <w:r w:rsidRPr="005C1D74">
              <w:rPr>
                <w:rFonts w:ascii="Arial" w:hAnsi="Arial" w:cs="Arial"/>
                <w:lang w:eastAsia="en-US"/>
              </w:rPr>
              <w:t>Met?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8298E92" w14:textId="77777777" w:rsidR="005C1D74" w:rsidRPr="005C1D74" w:rsidRDefault="005C1D74" w:rsidP="005C1D74">
            <w:pPr>
              <w:rPr>
                <w:rFonts w:ascii="Arial" w:hAnsi="Arial" w:cs="Arial"/>
                <w:lang w:eastAsia="en-US"/>
              </w:rPr>
            </w:pPr>
            <w:r w:rsidRPr="005C1D74">
              <w:rPr>
                <w:rFonts w:ascii="Arial" w:hAnsi="Arial" w:cs="Arial"/>
                <w:lang w:eastAsia="en-US"/>
              </w:rPr>
              <w:t>Comments</w:t>
            </w:r>
          </w:p>
        </w:tc>
      </w:tr>
      <w:tr w:rsidR="005C1D74" w:rsidRPr="005C1D74" w14:paraId="2AF89AFF" w14:textId="77777777">
        <w:tc>
          <w:tcPr>
            <w:tcW w:w="391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9627C85" w14:textId="77777777" w:rsidR="005C1D74" w:rsidRPr="005C1D74" w:rsidRDefault="005C1D74" w:rsidP="005C1D74">
            <w:pPr>
              <w:rPr>
                <w:rFonts w:ascii="Arial" w:hAnsi="Arial" w:cs="Arial"/>
                <w:lang w:eastAsia="en-US"/>
              </w:rPr>
            </w:pPr>
            <w:r w:rsidRPr="005C1D74">
              <w:rPr>
                <w:rFonts w:ascii="Arial" w:hAnsi="Arial" w:cs="Arial"/>
                <w:lang w:eastAsia="en-US"/>
              </w:rPr>
              <w:t>1.</w:t>
            </w:r>
          </w:p>
          <w:p w14:paraId="724FB1FC" w14:textId="77777777" w:rsidR="005C1D74" w:rsidRPr="005C1D74" w:rsidRDefault="005C1D74" w:rsidP="005C1D74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515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6C0F2C" w14:textId="77777777" w:rsidR="005C1D74" w:rsidRPr="005C1D74" w:rsidRDefault="005C1D74" w:rsidP="005C1D74">
            <w:pPr>
              <w:rPr>
                <w:rFonts w:ascii="Arial" w:hAnsi="Arial" w:cs="Arial"/>
                <w:lang w:eastAsia="en-US"/>
              </w:rPr>
            </w:pPr>
          </w:p>
          <w:p w14:paraId="2A8F0A4A" w14:textId="77777777" w:rsidR="005C1D74" w:rsidRPr="005C1D74" w:rsidRDefault="005C1D74" w:rsidP="005C1D74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4C8A83BC" w14:textId="77777777" w:rsidR="005C1D74" w:rsidRPr="005C1D74" w:rsidRDefault="005C1D74" w:rsidP="005C1D74">
            <w:pPr>
              <w:rPr>
                <w:rFonts w:ascii="Arial" w:hAnsi="Arial" w:cs="Arial"/>
                <w:lang w:eastAsia="en-US"/>
              </w:rPr>
            </w:pPr>
            <w:r w:rsidRPr="005C1D74">
              <w:rPr>
                <w:rFonts w:ascii="Arial" w:hAnsi="Arial" w:cs="Arial"/>
                <w:lang w:eastAsia="en-US"/>
              </w:rPr>
              <w:t>1.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8ECAEBE" w14:textId="77777777" w:rsidR="005C1D74" w:rsidRPr="005C1D74" w:rsidRDefault="005C1D74" w:rsidP="005C1D74">
            <w:pPr>
              <w:rPr>
                <w:rFonts w:ascii="Arial" w:hAnsi="Arial" w:cs="Arial"/>
                <w:lang w:eastAsia="en-US"/>
              </w:rPr>
            </w:pPr>
          </w:p>
        </w:tc>
      </w:tr>
      <w:tr w:rsidR="005C1D74" w:rsidRPr="005C1D74" w14:paraId="55F5D214" w14:textId="77777777">
        <w:tc>
          <w:tcPr>
            <w:tcW w:w="39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E5EF8BD" w14:textId="77777777" w:rsidR="005C1D74" w:rsidRPr="005C1D74" w:rsidRDefault="005C1D74" w:rsidP="005C1D74">
            <w:pPr>
              <w:rPr>
                <w:rFonts w:ascii="Arial" w:hAnsi="Arial" w:cs="Arial"/>
                <w:lang w:eastAsia="en-US"/>
              </w:rPr>
            </w:pPr>
            <w:r w:rsidRPr="005C1D74">
              <w:rPr>
                <w:rFonts w:ascii="Arial" w:hAnsi="Arial" w:cs="Arial"/>
                <w:lang w:eastAsia="en-US"/>
              </w:rPr>
              <w:lastRenderedPageBreak/>
              <w:t>2.</w:t>
            </w:r>
          </w:p>
          <w:p w14:paraId="3C7924CE" w14:textId="77777777" w:rsidR="005C1D74" w:rsidRPr="005C1D74" w:rsidRDefault="005C1D74" w:rsidP="005C1D74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515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E85CAE1" w14:textId="77777777" w:rsidR="005C1D74" w:rsidRPr="005C1D74" w:rsidRDefault="005C1D74" w:rsidP="005C1D74">
            <w:pPr>
              <w:rPr>
                <w:rFonts w:ascii="Arial" w:hAnsi="Arial" w:cs="Arial"/>
                <w:lang w:eastAsia="en-US"/>
              </w:rPr>
            </w:pPr>
          </w:p>
          <w:p w14:paraId="3DC4DDA0" w14:textId="77777777" w:rsidR="005C1D74" w:rsidRPr="005C1D74" w:rsidRDefault="005C1D74" w:rsidP="005C1D74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44770C54" w14:textId="77777777" w:rsidR="005C1D74" w:rsidRPr="005C1D74" w:rsidRDefault="005C1D74" w:rsidP="005C1D74">
            <w:pPr>
              <w:rPr>
                <w:rFonts w:ascii="Arial" w:hAnsi="Arial" w:cs="Arial"/>
                <w:lang w:eastAsia="en-US"/>
              </w:rPr>
            </w:pPr>
            <w:r w:rsidRPr="005C1D74">
              <w:rPr>
                <w:rFonts w:ascii="Arial" w:hAnsi="Arial" w:cs="Arial"/>
                <w:lang w:eastAsia="en-US"/>
              </w:rPr>
              <w:t>2.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620DE1D" w14:textId="77777777" w:rsidR="005C1D74" w:rsidRPr="005C1D74" w:rsidRDefault="005C1D74" w:rsidP="005C1D74">
            <w:pPr>
              <w:rPr>
                <w:rFonts w:ascii="Arial" w:hAnsi="Arial" w:cs="Arial"/>
                <w:lang w:eastAsia="en-US"/>
              </w:rPr>
            </w:pPr>
          </w:p>
        </w:tc>
      </w:tr>
      <w:tr w:rsidR="005C1D74" w:rsidRPr="005C1D74" w14:paraId="57B41CA5" w14:textId="77777777">
        <w:tc>
          <w:tcPr>
            <w:tcW w:w="39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2893769" w14:textId="77777777" w:rsidR="005C1D74" w:rsidRPr="005C1D74" w:rsidRDefault="005C1D74" w:rsidP="005C1D74">
            <w:pPr>
              <w:rPr>
                <w:rFonts w:ascii="Arial" w:hAnsi="Arial" w:cs="Arial"/>
                <w:lang w:eastAsia="en-US"/>
              </w:rPr>
            </w:pPr>
            <w:r w:rsidRPr="005C1D74">
              <w:rPr>
                <w:rFonts w:ascii="Arial" w:hAnsi="Arial" w:cs="Arial"/>
                <w:lang w:eastAsia="en-US"/>
              </w:rPr>
              <w:t>3.</w:t>
            </w:r>
          </w:p>
          <w:p w14:paraId="751F916E" w14:textId="77777777" w:rsidR="005C1D74" w:rsidRPr="005C1D74" w:rsidRDefault="005C1D74" w:rsidP="005C1D74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515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71B2471" w14:textId="77777777" w:rsidR="005C1D74" w:rsidRPr="005C1D74" w:rsidRDefault="005C1D74" w:rsidP="005C1D74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4751EA14" w14:textId="77777777" w:rsidR="005C1D74" w:rsidRPr="005C1D74" w:rsidRDefault="005C1D74" w:rsidP="005C1D74">
            <w:pPr>
              <w:rPr>
                <w:rFonts w:ascii="Arial" w:hAnsi="Arial" w:cs="Arial"/>
                <w:lang w:eastAsia="en-US"/>
              </w:rPr>
            </w:pPr>
            <w:r w:rsidRPr="005C1D74">
              <w:rPr>
                <w:rFonts w:ascii="Arial" w:hAnsi="Arial" w:cs="Arial"/>
                <w:lang w:eastAsia="en-US"/>
              </w:rPr>
              <w:t>3.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C8DD1BD" w14:textId="77777777" w:rsidR="005C1D74" w:rsidRPr="005C1D74" w:rsidRDefault="005C1D74" w:rsidP="005C1D74">
            <w:pPr>
              <w:rPr>
                <w:rFonts w:ascii="Arial" w:hAnsi="Arial" w:cs="Arial"/>
                <w:lang w:eastAsia="en-US"/>
              </w:rPr>
            </w:pPr>
          </w:p>
        </w:tc>
      </w:tr>
      <w:tr w:rsidR="005C1D74" w:rsidRPr="005C1D74" w14:paraId="07988A94" w14:textId="77777777" w:rsidTr="005C1D74">
        <w:tc>
          <w:tcPr>
            <w:tcW w:w="39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3BBCFBE" w14:textId="77777777" w:rsidR="005C1D74" w:rsidRPr="005C1D74" w:rsidRDefault="005C1D74" w:rsidP="005C1D74">
            <w:pPr>
              <w:rPr>
                <w:rFonts w:ascii="Arial" w:hAnsi="Arial" w:cs="Arial"/>
                <w:lang w:eastAsia="en-US"/>
              </w:rPr>
            </w:pPr>
            <w:r w:rsidRPr="005C1D74">
              <w:rPr>
                <w:rFonts w:ascii="Arial" w:hAnsi="Arial" w:cs="Arial"/>
                <w:lang w:eastAsia="en-US"/>
              </w:rPr>
              <w:t>Summer Term SMART Targets:</w:t>
            </w:r>
          </w:p>
        </w:tc>
        <w:tc>
          <w:tcPr>
            <w:tcW w:w="515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71D71C8" w14:textId="215062DA" w:rsidR="005C1D74" w:rsidRPr="005C1D74" w:rsidRDefault="005C1D74" w:rsidP="005C1D74">
            <w:pPr>
              <w:rPr>
                <w:rFonts w:ascii="Arial" w:hAnsi="Arial" w:cs="Arial"/>
                <w:lang w:eastAsia="en-US"/>
              </w:rPr>
            </w:pPr>
            <w:r w:rsidRPr="005C1D74">
              <w:rPr>
                <w:rFonts w:ascii="Arial" w:hAnsi="Arial" w:cs="Arial"/>
                <w:lang w:eastAsia="en-US"/>
              </w:rPr>
              <w:t xml:space="preserve">Resource and </w:t>
            </w:r>
            <w:r>
              <w:rPr>
                <w:rFonts w:ascii="Arial" w:hAnsi="Arial" w:cs="Arial"/>
                <w:lang w:eastAsia="en-US"/>
              </w:rPr>
              <w:t>p</w:t>
            </w:r>
            <w:r w:rsidRPr="005C1D74">
              <w:rPr>
                <w:rFonts w:ascii="Arial" w:hAnsi="Arial" w:cs="Arial"/>
                <w:lang w:eastAsia="en-US"/>
              </w:rPr>
              <w:t xml:space="preserve">eople </w:t>
            </w:r>
            <w:r>
              <w:rPr>
                <w:rFonts w:ascii="Arial" w:hAnsi="Arial" w:cs="Arial"/>
                <w:lang w:eastAsia="en-US"/>
              </w:rPr>
              <w:t>r</w:t>
            </w:r>
            <w:r w:rsidRPr="005C1D74">
              <w:rPr>
                <w:rFonts w:ascii="Arial" w:hAnsi="Arial" w:cs="Arial"/>
                <w:lang w:eastAsia="en-US"/>
              </w:rPr>
              <w:t>esponsible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FA2E39E" w14:textId="77777777" w:rsidR="005C1D74" w:rsidRPr="005C1D74" w:rsidRDefault="005C1D74" w:rsidP="005C1D74">
            <w:pPr>
              <w:rPr>
                <w:rFonts w:ascii="Arial" w:hAnsi="Arial" w:cs="Arial"/>
                <w:lang w:eastAsia="en-US"/>
              </w:rPr>
            </w:pPr>
            <w:r w:rsidRPr="005C1D74">
              <w:rPr>
                <w:rFonts w:ascii="Arial" w:hAnsi="Arial" w:cs="Arial"/>
                <w:lang w:eastAsia="en-US"/>
              </w:rPr>
              <w:t>Met?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702F5B2" w14:textId="77777777" w:rsidR="005C1D74" w:rsidRPr="005C1D74" w:rsidRDefault="005C1D74" w:rsidP="005C1D74">
            <w:pPr>
              <w:rPr>
                <w:rFonts w:ascii="Arial" w:hAnsi="Arial" w:cs="Arial"/>
                <w:lang w:eastAsia="en-US"/>
              </w:rPr>
            </w:pPr>
            <w:r w:rsidRPr="005C1D74">
              <w:rPr>
                <w:rFonts w:ascii="Arial" w:hAnsi="Arial" w:cs="Arial"/>
                <w:lang w:eastAsia="en-US"/>
              </w:rPr>
              <w:t>Comments</w:t>
            </w:r>
          </w:p>
        </w:tc>
      </w:tr>
      <w:tr w:rsidR="005C1D74" w:rsidRPr="005C1D74" w14:paraId="7BE8E88B" w14:textId="77777777">
        <w:trPr>
          <w:trHeight w:val="798"/>
        </w:trPr>
        <w:tc>
          <w:tcPr>
            <w:tcW w:w="39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02090C3D" w14:textId="77777777" w:rsidR="005C1D74" w:rsidRPr="005C1D74" w:rsidRDefault="005C1D74" w:rsidP="005C1D74">
            <w:pPr>
              <w:rPr>
                <w:rFonts w:ascii="Arial" w:hAnsi="Arial" w:cs="Arial"/>
                <w:lang w:eastAsia="en-US"/>
              </w:rPr>
            </w:pPr>
            <w:r w:rsidRPr="005C1D74">
              <w:rPr>
                <w:rFonts w:ascii="Arial" w:hAnsi="Arial" w:cs="Arial"/>
                <w:lang w:eastAsia="en-US"/>
              </w:rPr>
              <w:t>1.</w:t>
            </w:r>
          </w:p>
        </w:tc>
        <w:tc>
          <w:tcPr>
            <w:tcW w:w="515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02723AD" w14:textId="77777777" w:rsidR="005C1D74" w:rsidRPr="005C1D74" w:rsidRDefault="005C1D74" w:rsidP="005C1D74">
            <w:pPr>
              <w:rPr>
                <w:rFonts w:ascii="Arial" w:hAnsi="Arial" w:cs="Arial"/>
                <w:lang w:eastAsia="en-US"/>
              </w:rPr>
            </w:pPr>
          </w:p>
          <w:p w14:paraId="6890816F" w14:textId="77777777" w:rsidR="005C1D74" w:rsidRPr="005C1D74" w:rsidRDefault="005C1D74" w:rsidP="005C1D74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AC26B26" w14:textId="77777777" w:rsidR="005C1D74" w:rsidRPr="005C1D74" w:rsidRDefault="005C1D74" w:rsidP="005C1D74">
            <w:pPr>
              <w:rPr>
                <w:rFonts w:ascii="Arial" w:hAnsi="Arial" w:cs="Arial"/>
                <w:lang w:eastAsia="en-US"/>
              </w:rPr>
            </w:pPr>
            <w:r w:rsidRPr="005C1D74">
              <w:rPr>
                <w:rFonts w:ascii="Arial" w:hAnsi="Arial" w:cs="Arial"/>
                <w:lang w:eastAsia="en-US"/>
              </w:rPr>
              <w:t>1.</w:t>
            </w:r>
          </w:p>
          <w:p w14:paraId="5F9552E4" w14:textId="77777777" w:rsidR="005C1D74" w:rsidRPr="005C1D74" w:rsidRDefault="005C1D74" w:rsidP="005C1D74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E99D69B" w14:textId="77777777" w:rsidR="005C1D74" w:rsidRPr="005C1D74" w:rsidRDefault="005C1D74" w:rsidP="005C1D74">
            <w:pPr>
              <w:rPr>
                <w:rFonts w:ascii="Arial" w:hAnsi="Arial" w:cs="Arial"/>
                <w:lang w:eastAsia="en-US"/>
              </w:rPr>
            </w:pPr>
          </w:p>
          <w:p w14:paraId="6ECAFA15" w14:textId="77777777" w:rsidR="005C1D74" w:rsidRPr="005C1D74" w:rsidRDefault="005C1D74" w:rsidP="005C1D74">
            <w:pPr>
              <w:rPr>
                <w:rFonts w:ascii="Arial" w:hAnsi="Arial" w:cs="Arial"/>
                <w:lang w:eastAsia="en-US"/>
              </w:rPr>
            </w:pPr>
          </w:p>
        </w:tc>
      </w:tr>
      <w:tr w:rsidR="005C1D74" w:rsidRPr="005C1D74" w14:paraId="630473A0" w14:textId="77777777">
        <w:tc>
          <w:tcPr>
            <w:tcW w:w="39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312E1282" w14:textId="77777777" w:rsidR="005C1D74" w:rsidRPr="005C1D74" w:rsidRDefault="005C1D74" w:rsidP="005C1D74">
            <w:pPr>
              <w:rPr>
                <w:rFonts w:ascii="Arial" w:hAnsi="Arial" w:cs="Arial"/>
                <w:lang w:eastAsia="en-US"/>
              </w:rPr>
            </w:pPr>
            <w:r w:rsidRPr="005C1D74">
              <w:rPr>
                <w:rFonts w:ascii="Arial" w:hAnsi="Arial" w:cs="Arial"/>
                <w:lang w:eastAsia="en-US"/>
              </w:rPr>
              <w:t>2.</w:t>
            </w:r>
          </w:p>
        </w:tc>
        <w:tc>
          <w:tcPr>
            <w:tcW w:w="515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F88E25D" w14:textId="77777777" w:rsidR="005C1D74" w:rsidRPr="005C1D74" w:rsidRDefault="005C1D74" w:rsidP="005C1D74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160DB28" w14:textId="77777777" w:rsidR="005C1D74" w:rsidRPr="005C1D74" w:rsidRDefault="005C1D74" w:rsidP="005C1D74">
            <w:pPr>
              <w:rPr>
                <w:rFonts w:ascii="Arial" w:hAnsi="Arial" w:cs="Arial"/>
                <w:lang w:eastAsia="en-US"/>
              </w:rPr>
            </w:pPr>
            <w:r w:rsidRPr="005C1D74">
              <w:rPr>
                <w:rFonts w:ascii="Arial" w:hAnsi="Arial" w:cs="Arial"/>
                <w:lang w:eastAsia="en-US"/>
              </w:rPr>
              <w:t>2.</w:t>
            </w:r>
          </w:p>
          <w:p w14:paraId="0BC4716A" w14:textId="77777777" w:rsidR="005C1D74" w:rsidRPr="005C1D74" w:rsidRDefault="005C1D74" w:rsidP="005C1D74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A3FA7DC" w14:textId="77777777" w:rsidR="005C1D74" w:rsidRPr="005C1D74" w:rsidRDefault="005C1D74" w:rsidP="005C1D74">
            <w:pPr>
              <w:rPr>
                <w:rFonts w:ascii="Arial" w:hAnsi="Arial" w:cs="Arial"/>
                <w:lang w:eastAsia="en-US"/>
              </w:rPr>
            </w:pPr>
          </w:p>
          <w:p w14:paraId="471746D0" w14:textId="77777777" w:rsidR="005C1D74" w:rsidRPr="005C1D74" w:rsidRDefault="005C1D74" w:rsidP="005C1D74">
            <w:pPr>
              <w:rPr>
                <w:rFonts w:ascii="Arial" w:hAnsi="Arial" w:cs="Arial"/>
                <w:lang w:eastAsia="en-US"/>
              </w:rPr>
            </w:pPr>
          </w:p>
        </w:tc>
      </w:tr>
      <w:tr w:rsidR="005C1D74" w:rsidRPr="005C1D74" w14:paraId="6C99749F" w14:textId="77777777">
        <w:tc>
          <w:tcPr>
            <w:tcW w:w="391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4A7B4" w14:textId="77777777" w:rsidR="005C1D74" w:rsidRPr="005C1D74" w:rsidRDefault="005C1D74" w:rsidP="005C1D74">
            <w:pPr>
              <w:rPr>
                <w:rFonts w:ascii="Arial" w:hAnsi="Arial" w:cs="Arial"/>
                <w:lang w:eastAsia="en-US"/>
              </w:rPr>
            </w:pPr>
            <w:r w:rsidRPr="005C1D74">
              <w:rPr>
                <w:rFonts w:ascii="Arial" w:hAnsi="Arial" w:cs="Arial"/>
                <w:lang w:eastAsia="en-US"/>
              </w:rPr>
              <w:t>3.</w:t>
            </w:r>
          </w:p>
          <w:p w14:paraId="4532716B" w14:textId="77777777" w:rsidR="005C1D74" w:rsidRPr="005C1D74" w:rsidRDefault="005C1D74" w:rsidP="005C1D74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515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5E539" w14:textId="77777777" w:rsidR="005C1D74" w:rsidRPr="005C1D74" w:rsidRDefault="005C1D74" w:rsidP="005C1D74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77CE6" w14:textId="77777777" w:rsidR="005C1D74" w:rsidRPr="005C1D74" w:rsidRDefault="005C1D74" w:rsidP="005C1D74">
            <w:pPr>
              <w:rPr>
                <w:rFonts w:ascii="Arial" w:hAnsi="Arial" w:cs="Arial"/>
                <w:lang w:eastAsia="en-US"/>
              </w:rPr>
            </w:pPr>
            <w:r w:rsidRPr="005C1D74">
              <w:rPr>
                <w:rFonts w:ascii="Arial" w:hAnsi="Arial" w:cs="Arial"/>
                <w:lang w:eastAsia="en-US"/>
              </w:rPr>
              <w:t>3.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F3814" w14:textId="77777777" w:rsidR="005C1D74" w:rsidRPr="005C1D74" w:rsidRDefault="005C1D74" w:rsidP="005C1D74">
            <w:pPr>
              <w:rPr>
                <w:rFonts w:ascii="Arial" w:hAnsi="Arial" w:cs="Arial"/>
                <w:lang w:eastAsia="en-US"/>
              </w:rPr>
            </w:pPr>
          </w:p>
          <w:p w14:paraId="6EC73DC4" w14:textId="77777777" w:rsidR="005C1D74" w:rsidRPr="005C1D74" w:rsidRDefault="005C1D74" w:rsidP="005C1D74">
            <w:pPr>
              <w:rPr>
                <w:rFonts w:ascii="Arial" w:hAnsi="Arial" w:cs="Arial"/>
                <w:lang w:eastAsia="en-US"/>
              </w:rPr>
            </w:pPr>
          </w:p>
        </w:tc>
      </w:tr>
    </w:tbl>
    <w:p w14:paraId="39BFA5D4" w14:textId="77777777" w:rsidR="004A5027" w:rsidRDefault="004A5027" w:rsidP="0028161D">
      <w:pPr>
        <w:rPr>
          <w:rFonts w:ascii="Arial" w:hAnsi="Arial" w:cs="Arial"/>
          <w:lang w:val="en-US" w:eastAsia="en-US"/>
        </w:rPr>
      </w:pPr>
    </w:p>
    <w:p w14:paraId="0DB8BEF1" w14:textId="77777777" w:rsidR="00050DAC" w:rsidRDefault="00050DAC" w:rsidP="0028161D">
      <w:pPr>
        <w:rPr>
          <w:rFonts w:ascii="Arial" w:hAnsi="Arial" w:cs="Arial"/>
          <w:lang w:val="en-US" w:eastAsia="en-US"/>
        </w:rPr>
      </w:pPr>
    </w:p>
    <w:p w14:paraId="2A141755" w14:textId="77777777" w:rsidR="00050DAC" w:rsidRDefault="00050DAC" w:rsidP="0028161D">
      <w:pPr>
        <w:rPr>
          <w:rFonts w:ascii="Arial" w:hAnsi="Arial" w:cs="Arial"/>
          <w:lang w:val="en-US" w:eastAsia="en-US"/>
        </w:rPr>
      </w:pPr>
    </w:p>
    <w:p w14:paraId="4692FBDD" w14:textId="77777777" w:rsidR="00050DAC" w:rsidRDefault="00050DAC" w:rsidP="0028161D">
      <w:pPr>
        <w:rPr>
          <w:rFonts w:ascii="Arial" w:hAnsi="Arial" w:cs="Arial"/>
          <w:lang w:val="en-US" w:eastAsia="en-US"/>
        </w:rPr>
      </w:pPr>
    </w:p>
    <w:p w14:paraId="7CE3A3F8" w14:textId="77777777" w:rsidR="00050DAC" w:rsidRDefault="00050DAC" w:rsidP="0028161D">
      <w:pPr>
        <w:rPr>
          <w:rFonts w:ascii="Arial" w:hAnsi="Arial" w:cs="Arial"/>
          <w:lang w:val="en-US" w:eastAsia="en-US"/>
        </w:rPr>
      </w:pPr>
    </w:p>
    <w:tbl>
      <w:tblPr>
        <w:tblStyle w:val="TableGrid"/>
        <w:tblpPr w:leftFromText="180" w:rightFromText="180" w:vertAnchor="text" w:horzAnchor="margin" w:tblpX="-10" w:tblpY="200"/>
        <w:tblW w:w="15446" w:type="dxa"/>
        <w:tblLook w:val="04A0" w:firstRow="1" w:lastRow="0" w:firstColumn="1" w:lastColumn="0" w:noHBand="0" w:noVBand="1"/>
      </w:tblPr>
      <w:tblGrid>
        <w:gridCol w:w="3630"/>
        <w:gridCol w:w="3250"/>
        <w:gridCol w:w="1762"/>
        <w:gridCol w:w="4540"/>
        <w:gridCol w:w="2264"/>
      </w:tblGrid>
      <w:tr w:rsidR="00050DAC" w:rsidRPr="00050DAC" w14:paraId="39CE4207" w14:textId="77777777" w:rsidTr="00050DAC">
        <w:trPr>
          <w:trHeight w:val="279"/>
        </w:trPr>
        <w:tc>
          <w:tcPr>
            <w:tcW w:w="154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6004E"/>
            <w:hideMark/>
          </w:tcPr>
          <w:p w14:paraId="28680681" w14:textId="77777777" w:rsidR="00050DAC" w:rsidRPr="00050DAC" w:rsidRDefault="00050DAC" w:rsidP="00050DAC">
            <w:pPr>
              <w:rPr>
                <w:rFonts w:ascii="Arial" w:hAnsi="Arial" w:cs="Arial"/>
                <w:b/>
                <w:lang w:eastAsia="en-US"/>
              </w:rPr>
            </w:pPr>
            <w:r w:rsidRPr="00050DAC">
              <w:rPr>
                <w:rFonts w:ascii="Arial" w:hAnsi="Arial" w:cs="Arial"/>
                <w:b/>
                <w:lang w:eastAsia="en-US"/>
              </w:rPr>
              <w:lastRenderedPageBreak/>
              <w:t xml:space="preserve">Section 10: Pupil Premium Plus Funding </w:t>
            </w:r>
            <w:r w:rsidRPr="00050DAC">
              <w:rPr>
                <w:rFonts w:ascii="Arial" w:hAnsi="Arial" w:cs="Arial"/>
                <w:bCs/>
                <w:lang w:eastAsia="en-US"/>
              </w:rPr>
              <w:t>(funding for children previously looked after is paid</w:t>
            </w:r>
            <w:r w:rsidRPr="00050DAC">
              <w:rPr>
                <w:rFonts w:ascii="Arial" w:hAnsi="Arial" w:cs="Arial"/>
                <w:lang w:eastAsia="en-US"/>
              </w:rPr>
              <w:t xml:space="preserve"> directly to </w:t>
            </w:r>
            <w:r w:rsidRPr="00050DAC">
              <w:rPr>
                <w:rFonts w:ascii="Arial" w:hAnsi="Arial" w:cs="Arial"/>
                <w:bCs/>
                <w:lang w:eastAsia="en-US"/>
              </w:rPr>
              <w:t>schools)</w:t>
            </w:r>
          </w:p>
        </w:tc>
      </w:tr>
      <w:tr w:rsidR="00050DAC" w:rsidRPr="00050DAC" w14:paraId="71DE22EE" w14:textId="77777777" w:rsidTr="00050DAC">
        <w:trPr>
          <w:trHeight w:val="279"/>
        </w:trPr>
        <w:tc>
          <w:tcPr>
            <w:tcW w:w="154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8C7E51A" w14:textId="77777777" w:rsidR="00050DAC" w:rsidRPr="00050DAC" w:rsidRDefault="00050DAC" w:rsidP="00050DAC">
            <w:pPr>
              <w:rPr>
                <w:rFonts w:ascii="Arial" w:hAnsi="Arial" w:cs="Arial"/>
                <w:bCs/>
                <w:lang w:eastAsia="en-US"/>
              </w:rPr>
            </w:pPr>
            <w:r w:rsidRPr="00050DAC">
              <w:rPr>
                <w:rFonts w:ascii="Arial" w:hAnsi="Arial" w:cs="Arial"/>
                <w:bCs/>
                <w:lang w:eastAsia="en-US"/>
              </w:rPr>
              <w:t xml:space="preserve">The amount of pupil premium plus (PP+) available for children previously looked after is </w:t>
            </w:r>
            <w:r w:rsidRPr="00050DAC">
              <w:rPr>
                <w:rFonts w:ascii="Arial" w:hAnsi="Arial" w:cs="Arial"/>
                <w:b/>
                <w:lang w:eastAsia="en-US"/>
              </w:rPr>
              <w:t>£2,570 (24/25 financial year).</w:t>
            </w:r>
          </w:p>
          <w:p w14:paraId="67ACF920" w14:textId="77777777" w:rsidR="00050DAC" w:rsidRPr="00050DAC" w:rsidRDefault="00050DAC" w:rsidP="00050DAC">
            <w:pPr>
              <w:rPr>
                <w:rFonts w:ascii="Arial" w:hAnsi="Arial" w:cs="Arial"/>
                <w:bCs/>
                <w:lang w:eastAsia="en-US"/>
              </w:rPr>
            </w:pPr>
            <w:r w:rsidRPr="00050DAC">
              <w:rPr>
                <w:rFonts w:ascii="Arial" w:hAnsi="Arial" w:cs="Arial"/>
                <w:bCs/>
                <w:lang w:eastAsia="en-US"/>
              </w:rPr>
              <w:t xml:space="preserve">Referral to the Adoption and Special Guardianship Support Fund needed? Y/N  </w:t>
            </w:r>
          </w:p>
        </w:tc>
      </w:tr>
      <w:tr w:rsidR="00050DAC" w:rsidRPr="00050DAC" w14:paraId="203690A8" w14:textId="77777777" w:rsidTr="00050DAC">
        <w:trPr>
          <w:trHeight w:val="279"/>
        </w:trPr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6004E"/>
            <w:hideMark/>
          </w:tcPr>
          <w:p w14:paraId="71EEEA49" w14:textId="77777777" w:rsidR="00050DAC" w:rsidRPr="00050DAC" w:rsidRDefault="00050DAC" w:rsidP="00050DAC">
            <w:pPr>
              <w:rPr>
                <w:rFonts w:ascii="Arial" w:hAnsi="Arial" w:cs="Arial"/>
                <w:b/>
                <w:lang w:eastAsia="en-US"/>
              </w:rPr>
            </w:pPr>
            <w:r w:rsidRPr="00050DAC">
              <w:rPr>
                <w:rFonts w:ascii="Arial" w:hAnsi="Arial" w:cs="Arial"/>
                <w:b/>
                <w:lang w:eastAsia="en-US"/>
              </w:rPr>
              <w:t xml:space="preserve">Learning barriers identified </w:t>
            </w: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6004E"/>
            <w:vAlign w:val="center"/>
            <w:hideMark/>
          </w:tcPr>
          <w:p w14:paraId="759EED06" w14:textId="77777777" w:rsidR="00050DAC" w:rsidRPr="00050DAC" w:rsidRDefault="00050DAC" w:rsidP="00050DAC">
            <w:pPr>
              <w:rPr>
                <w:rFonts w:ascii="Arial" w:hAnsi="Arial" w:cs="Arial"/>
                <w:b/>
                <w:lang w:eastAsia="en-US"/>
              </w:rPr>
            </w:pPr>
            <w:r w:rsidRPr="00050DAC">
              <w:rPr>
                <w:rFonts w:ascii="Arial" w:hAnsi="Arial" w:cs="Arial"/>
                <w:b/>
                <w:lang w:eastAsia="en-US"/>
              </w:rPr>
              <w:t>Intervention identified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6004E"/>
            <w:vAlign w:val="center"/>
            <w:hideMark/>
          </w:tcPr>
          <w:p w14:paraId="6CF7FEC8" w14:textId="77777777" w:rsidR="00050DAC" w:rsidRPr="00050DAC" w:rsidRDefault="00050DAC" w:rsidP="00050DAC">
            <w:pPr>
              <w:rPr>
                <w:rFonts w:ascii="Arial" w:hAnsi="Arial" w:cs="Arial"/>
                <w:b/>
                <w:lang w:eastAsia="en-US"/>
              </w:rPr>
            </w:pPr>
            <w:r w:rsidRPr="00050DAC">
              <w:rPr>
                <w:rFonts w:ascii="Arial" w:hAnsi="Arial" w:cs="Arial"/>
                <w:b/>
                <w:lang w:eastAsia="en-US"/>
              </w:rPr>
              <w:t>Cost</w:t>
            </w:r>
          </w:p>
        </w:tc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6004E"/>
            <w:vAlign w:val="center"/>
            <w:hideMark/>
          </w:tcPr>
          <w:p w14:paraId="00F62563" w14:textId="77777777" w:rsidR="00050DAC" w:rsidRPr="00050DAC" w:rsidRDefault="00050DAC" w:rsidP="00050DAC">
            <w:pPr>
              <w:rPr>
                <w:rFonts w:ascii="Arial" w:hAnsi="Arial" w:cs="Arial"/>
                <w:b/>
                <w:lang w:eastAsia="en-US"/>
              </w:rPr>
            </w:pPr>
            <w:r w:rsidRPr="00050DAC">
              <w:rPr>
                <w:rFonts w:ascii="Arial" w:hAnsi="Arial" w:cs="Arial"/>
                <w:b/>
                <w:lang w:eastAsia="en-US"/>
              </w:rPr>
              <w:t>What changes are you expecting to see?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6004E"/>
            <w:vAlign w:val="center"/>
            <w:hideMark/>
          </w:tcPr>
          <w:p w14:paraId="7E04FBA3" w14:textId="77777777" w:rsidR="00050DAC" w:rsidRPr="00050DAC" w:rsidRDefault="00050DAC" w:rsidP="00050DAC">
            <w:pPr>
              <w:rPr>
                <w:rFonts w:ascii="Arial" w:hAnsi="Arial" w:cs="Arial"/>
                <w:b/>
                <w:lang w:eastAsia="en-US"/>
              </w:rPr>
            </w:pPr>
            <w:r w:rsidRPr="00050DAC">
              <w:rPr>
                <w:rFonts w:ascii="Arial" w:hAnsi="Arial" w:cs="Arial"/>
                <w:b/>
                <w:lang w:eastAsia="en-US"/>
              </w:rPr>
              <w:t>Feedback</w:t>
            </w:r>
          </w:p>
        </w:tc>
      </w:tr>
      <w:tr w:rsidR="00050DAC" w:rsidRPr="00050DAC" w14:paraId="49A0A609" w14:textId="77777777">
        <w:trPr>
          <w:trHeight w:val="279"/>
        </w:trPr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584662" w14:textId="77777777" w:rsidR="00050DAC" w:rsidRPr="00050DAC" w:rsidRDefault="00050DAC" w:rsidP="00050DAC">
            <w:pPr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911723" w14:textId="77777777" w:rsidR="00050DAC" w:rsidRPr="00050DAC" w:rsidRDefault="00050DAC" w:rsidP="00050DAC">
            <w:pPr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316504" w14:textId="77777777" w:rsidR="00050DAC" w:rsidRPr="00050DAC" w:rsidRDefault="00050DAC" w:rsidP="00050DAC">
            <w:pPr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FD3959" w14:textId="77777777" w:rsidR="00050DAC" w:rsidRPr="00050DAC" w:rsidRDefault="00050DAC" w:rsidP="00050DAC">
            <w:pPr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8DDE93" w14:textId="77777777" w:rsidR="00050DAC" w:rsidRPr="00050DAC" w:rsidRDefault="00050DAC" w:rsidP="00050DAC">
            <w:pPr>
              <w:rPr>
                <w:rFonts w:ascii="Arial" w:hAnsi="Arial" w:cs="Arial"/>
                <w:b/>
                <w:lang w:eastAsia="en-US"/>
              </w:rPr>
            </w:pPr>
          </w:p>
        </w:tc>
      </w:tr>
      <w:tr w:rsidR="00050DAC" w:rsidRPr="00050DAC" w14:paraId="0FE91CC9" w14:textId="77777777">
        <w:trPr>
          <w:trHeight w:val="279"/>
        </w:trPr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0E920B" w14:textId="77777777" w:rsidR="00050DAC" w:rsidRPr="00050DAC" w:rsidRDefault="00050DAC" w:rsidP="00050DAC">
            <w:pPr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05839E" w14:textId="77777777" w:rsidR="00050DAC" w:rsidRPr="00050DAC" w:rsidRDefault="00050DAC" w:rsidP="00050DAC">
            <w:pPr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971326" w14:textId="77777777" w:rsidR="00050DAC" w:rsidRPr="00050DAC" w:rsidRDefault="00050DAC" w:rsidP="00050DAC">
            <w:pPr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C66EF9" w14:textId="77777777" w:rsidR="00050DAC" w:rsidRPr="00050DAC" w:rsidRDefault="00050DAC" w:rsidP="00050DAC">
            <w:pPr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9C1BF3" w14:textId="77777777" w:rsidR="00050DAC" w:rsidRPr="00050DAC" w:rsidRDefault="00050DAC" w:rsidP="00050DAC">
            <w:pPr>
              <w:rPr>
                <w:rFonts w:ascii="Arial" w:hAnsi="Arial" w:cs="Arial"/>
                <w:b/>
                <w:lang w:eastAsia="en-US"/>
              </w:rPr>
            </w:pPr>
          </w:p>
        </w:tc>
      </w:tr>
      <w:tr w:rsidR="00050DAC" w:rsidRPr="00050DAC" w14:paraId="7BC1BA94" w14:textId="77777777">
        <w:trPr>
          <w:trHeight w:val="279"/>
        </w:trPr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0206E2" w14:textId="77777777" w:rsidR="00050DAC" w:rsidRPr="00050DAC" w:rsidRDefault="00050DAC" w:rsidP="00050DAC">
            <w:pPr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CF1153" w14:textId="77777777" w:rsidR="00050DAC" w:rsidRPr="00050DAC" w:rsidRDefault="00050DAC" w:rsidP="00050DAC">
            <w:pPr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D8757F" w14:textId="77777777" w:rsidR="00050DAC" w:rsidRPr="00050DAC" w:rsidRDefault="00050DAC" w:rsidP="00050DAC">
            <w:pPr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204287" w14:textId="77777777" w:rsidR="00050DAC" w:rsidRPr="00050DAC" w:rsidRDefault="00050DAC" w:rsidP="00050DAC">
            <w:pPr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A53A7E" w14:textId="77777777" w:rsidR="00050DAC" w:rsidRPr="00050DAC" w:rsidRDefault="00050DAC" w:rsidP="00050DAC">
            <w:pPr>
              <w:rPr>
                <w:rFonts w:ascii="Arial" w:hAnsi="Arial" w:cs="Arial"/>
                <w:b/>
                <w:lang w:eastAsia="en-US"/>
              </w:rPr>
            </w:pPr>
          </w:p>
        </w:tc>
      </w:tr>
    </w:tbl>
    <w:p w14:paraId="17E72079" w14:textId="77777777" w:rsidR="00050DAC" w:rsidRDefault="00050DAC" w:rsidP="0028161D">
      <w:pPr>
        <w:rPr>
          <w:rFonts w:ascii="Arial" w:hAnsi="Arial" w:cs="Arial"/>
          <w:lang w:val="en-US" w:eastAsia="en-US"/>
        </w:rPr>
      </w:pPr>
    </w:p>
    <w:tbl>
      <w:tblPr>
        <w:tblStyle w:val="TableGrid"/>
        <w:tblpPr w:leftFromText="180" w:rightFromText="180" w:vertAnchor="text" w:horzAnchor="margin" w:tblpX="-10" w:tblpY="200"/>
        <w:tblW w:w="15446" w:type="dxa"/>
        <w:tblLook w:val="04A0" w:firstRow="1" w:lastRow="0" w:firstColumn="1" w:lastColumn="0" w:noHBand="0" w:noVBand="1"/>
      </w:tblPr>
      <w:tblGrid>
        <w:gridCol w:w="4957"/>
        <w:gridCol w:w="2982"/>
        <w:gridCol w:w="1384"/>
        <w:gridCol w:w="3156"/>
        <w:gridCol w:w="2967"/>
      </w:tblGrid>
      <w:tr w:rsidR="00E96DDE" w:rsidRPr="00E96DDE" w14:paraId="08BC2413" w14:textId="77777777" w:rsidTr="00E96DDE">
        <w:trPr>
          <w:trHeight w:val="279"/>
        </w:trPr>
        <w:tc>
          <w:tcPr>
            <w:tcW w:w="154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6004E"/>
            <w:hideMark/>
          </w:tcPr>
          <w:p w14:paraId="21CCE24A" w14:textId="77777777" w:rsidR="00E96DDE" w:rsidRPr="00E96DDE" w:rsidRDefault="00E96DDE" w:rsidP="00E96DDE">
            <w:pPr>
              <w:rPr>
                <w:rFonts w:ascii="Arial" w:hAnsi="Arial" w:cs="Arial"/>
                <w:b/>
                <w:lang w:eastAsia="en-US"/>
              </w:rPr>
            </w:pPr>
            <w:r w:rsidRPr="00E96DDE">
              <w:rPr>
                <w:rFonts w:ascii="Arial" w:hAnsi="Arial" w:cs="Arial"/>
                <w:b/>
                <w:lang w:eastAsia="en-US"/>
              </w:rPr>
              <w:t xml:space="preserve">Section 11: Actions and sign off review  </w:t>
            </w:r>
          </w:p>
          <w:p w14:paraId="4C11F12C" w14:textId="77777777" w:rsidR="00E96DDE" w:rsidRPr="00A46546" w:rsidRDefault="00E96DDE" w:rsidP="00A46546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  <w:lang w:eastAsia="en-US"/>
              </w:rPr>
            </w:pPr>
            <w:r w:rsidRPr="00A46546">
              <w:rPr>
                <w:rFonts w:ascii="Arial" w:hAnsi="Arial" w:cs="Arial"/>
                <w:lang w:eastAsia="en-US"/>
              </w:rPr>
              <w:t xml:space="preserve">Are further assessments required for the child? </w:t>
            </w:r>
          </w:p>
          <w:p w14:paraId="675DF8FA" w14:textId="77777777" w:rsidR="00E96DDE" w:rsidRPr="00A46546" w:rsidRDefault="00E96DDE" w:rsidP="00A46546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  <w:lang w:eastAsia="en-US"/>
              </w:rPr>
            </w:pPr>
            <w:r w:rsidRPr="00A46546">
              <w:rPr>
                <w:rFonts w:ascii="Arial" w:hAnsi="Arial" w:cs="Arial"/>
                <w:lang w:eastAsia="en-US"/>
              </w:rPr>
              <w:t xml:space="preserve">Is training required to upskill school staff? </w:t>
            </w:r>
          </w:p>
          <w:p w14:paraId="1B25806A" w14:textId="77777777" w:rsidR="00E96DDE" w:rsidRPr="00E96DDE" w:rsidRDefault="00E96DDE" w:rsidP="00A46546">
            <w:pPr>
              <w:pStyle w:val="ListParagraph"/>
              <w:numPr>
                <w:ilvl w:val="0"/>
                <w:numId w:val="14"/>
              </w:numPr>
              <w:rPr>
                <w:lang w:eastAsia="en-US"/>
              </w:rPr>
            </w:pPr>
            <w:r w:rsidRPr="00A46546">
              <w:rPr>
                <w:rFonts w:ascii="Arial" w:hAnsi="Arial" w:cs="Arial"/>
                <w:lang w:eastAsia="en-US"/>
              </w:rPr>
              <w:t>Add to actions if required</w:t>
            </w:r>
          </w:p>
        </w:tc>
      </w:tr>
      <w:tr w:rsidR="00E96DDE" w:rsidRPr="00E96DDE" w14:paraId="2C0281B7" w14:textId="77777777" w:rsidTr="00E96DDE">
        <w:trPr>
          <w:trHeight w:val="279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4C09DE8" w14:textId="6E5D2B92" w:rsidR="00E96DDE" w:rsidRPr="00E96DDE" w:rsidRDefault="00E96DDE" w:rsidP="00E96DDE">
            <w:pPr>
              <w:rPr>
                <w:rFonts w:ascii="Arial" w:hAnsi="Arial" w:cs="Arial"/>
                <w:bCs/>
                <w:lang w:eastAsia="en-US"/>
              </w:rPr>
            </w:pPr>
            <w:r w:rsidRPr="00E96DDE">
              <w:rPr>
                <w:rFonts w:ascii="Arial" w:hAnsi="Arial" w:cs="Arial"/>
                <w:bCs/>
                <w:lang w:eastAsia="en-US"/>
              </w:rPr>
              <w:t xml:space="preserve">Previous </w:t>
            </w:r>
            <w:r w:rsidR="00A46546">
              <w:rPr>
                <w:rFonts w:ascii="Arial" w:hAnsi="Arial" w:cs="Arial"/>
                <w:bCs/>
                <w:lang w:eastAsia="en-US"/>
              </w:rPr>
              <w:t>a</w:t>
            </w:r>
            <w:r w:rsidRPr="00E96DDE">
              <w:rPr>
                <w:rFonts w:ascii="Arial" w:hAnsi="Arial" w:cs="Arial"/>
                <w:bCs/>
                <w:lang w:eastAsia="en-US"/>
              </w:rPr>
              <w:t xml:space="preserve">ctions </w:t>
            </w:r>
          </w:p>
        </w:tc>
        <w:tc>
          <w:tcPr>
            <w:tcW w:w="4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C769F2D" w14:textId="77777777" w:rsidR="00E96DDE" w:rsidRPr="00E96DDE" w:rsidRDefault="00E96DDE" w:rsidP="00E96DDE">
            <w:pPr>
              <w:rPr>
                <w:rFonts w:ascii="Arial" w:hAnsi="Arial" w:cs="Arial"/>
                <w:bCs/>
                <w:lang w:eastAsia="en-US"/>
              </w:rPr>
            </w:pPr>
            <w:r w:rsidRPr="00E96DDE">
              <w:rPr>
                <w:rFonts w:ascii="Arial" w:hAnsi="Arial" w:cs="Arial"/>
                <w:bCs/>
                <w:lang w:eastAsia="en-US"/>
              </w:rPr>
              <w:t>Outcome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DC56FA4" w14:textId="77777777" w:rsidR="00E96DDE" w:rsidRPr="00E96DDE" w:rsidRDefault="00E96DDE" w:rsidP="00E96DDE">
            <w:pPr>
              <w:rPr>
                <w:rFonts w:ascii="Arial" w:hAnsi="Arial" w:cs="Arial"/>
                <w:bCs/>
                <w:lang w:eastAsia="en-US"/>
              </w:rPr>
            </w:pPr>
            <w:r w:rsidRPr="00E96DDE">
              <w:rPr>
                <w:rFonts w:ascii="Arial" w:hAnsi="Arial" w:cs="Arial"/>
                <w:bCs/>
                <w:lang w:eastAsia="en-US"/>
              </w:rPr>
              <w:t>By whom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A58CECE" w14:textId="77777777" w:rsidR="00E96DDE" w:rsidRPr="00E96DDE" w:rsidRDefault="00E96DDE" w:rsidP="00E96DDE">
            <w:pPr>
              <w:rPr>
                <w:rFonts w:ascii="Arial" w:hAnsi="Arial" w:cs="Arial"/>
                <w:bCs/>
                <w:lang w:eastAsia="en-US"/>
              </w:rPr>
            </w:pPr>
            <w:r w:rsidRPr="00E96DDE">
              <w:rPr>
                <w:rFonts w:ascii="Arial" w:hAnsi="Arial" w:cs="Arial"/>
                <w:bCs/>
                <w:lang w:eastAsia="en-US"/>
              </w:rPr>
              <w:t>Completed?</w:t>
            </w:r>
          </w:p>
        </w:tc>
      </w:tr>
      <w:tr w:rsidR="00E96DDE" w:rsidRPr="00E96DDE" w14:paraId="5ADAAC7E" w14:textId="77777777">
        <w:trPr>
          <w:trHeight w:val="279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370AE4" w14:textId="77777777" w:rsidR="00E96DDE" w:rsidRPr="00A46546" w:rsidRDefault="00E96DDE" w:rsidP="00A46546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bCs/>
                <w:lang w:eastAsia="en-US"/>
              </w:rPr>
            </w:pPr>
          </w:p>
          <w:p w14:paraId="6091234E" w14:textId="77777777" w:rsidR="00A46546" w:rsidRPr="00E96DDE" w:rsidRDefault="00A46546" w:rsidP="00A46546">
            <w:pPr>
              <w:rPr>
                <w:rFonts w:ascii="Arial" w:hAnsi="Arial" w:cs="Arial"/>
                <w:bCs/>
                <w:lang w:eastAsia="en-US"/>
              </w:rPr>
            </w:pPr>
          </w:p>
          <w:p w14:paraId="15A9BCA0" w14:textId="77777777" w:rsidR="00E96DDE" w:rsidRPr="00E96DDE" w:rsidRDefault="00E96DDE" w:rsidP="00E96DDE">
            <w:pPr>
              <w:rPr>
                <w:rFonts w:ascii="Arial" w:hAnsi="Arial" w:cs="Arial"/>
                <w:bCs/>
                <w:lang w:eastAsia="en-US"/>
              </w:rPr>
            </w:pPr>
          </w:p>
        </w:tc>
        <w:tc>
          <w:tcPr>
            <w:tcW w:w="4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B5F9E7" w14:textId="77777777" w:rsidR="00E96DDE" w:rsidRPr="00E96DDE" w:rsidRDefault="00E96DDE" w:rsidP="00E96DDE">
            <w:pPr>
              <w:rPr>
                <w:rFonts w:ascii="Arial" w:hAnsi="Arial" w:cs="Arial"/>
                <w:bCs/>
                <w:lang w:eastAsia="en-US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40DA19" w14:textId="77777777" w:rsidR="00E96DDE" w:rsidRPr="00E96DDE" w:rsidRDefault="00E96DDE" w:rsidP="00E96DDE">
            <w:pPr>
              <w:rPr>
                <w:rFonts w:ascii="Arial" w:hAnsi="Arial" w:cs="Arial"/>
                <w:bCs/>
                <w:lang w:eastAsia="en-US"/>
              </w:rPr>
            </w:pP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FBE059" w14:textId="77777777" w:rsidR="00E96DDE" w:rsidRPr="00E96DDE" w:rsidRDefault="00E96DDE" w:rsidP="00E96DDE">
            <w:pPr>
              <w:rPr>
                <w:rFonts w:ascii="Arial" w:hAnsi="Arial" w:cs="Arial"/>
                <w:bCs/>
                <w:lang w:eastAsia="en-US"/>
              </w:rPr>
            </w:pPr>
          </w:p>
        </w:tc>
      </w:tr>
      <w:tr w:rsidR="00E96DDE" w:rsidRPr="00E96DDE" w14:paraId="131B5FBF" w14:textId="77777777" w:rsidTr="00E96DDE">
        <w:trPr>
          <w:trHeight w:val="279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21848D9" w14:textId="097607E7" w:rsidR="00E96DDE" w:rsidRPr="00E96DDE" w:rsidRDefault="00E96DDE" w:rsidP="00E96DDE">
            <w:pPr>
              <w:rPr>
                <w:rFonts w:ascii="Arial" w:hAnsi="Arial" w:cs="Arial"/>
                <w:bCs/>
                <w:lang w:eastAsia="en-US"/>
              </w:rPr>
            </w:pPr>
            <w:r w:rsidRPr="00E96DDE">
              <w:rPr>
                <w:rFonts w:ascii="Arial" w:hAnsi="Arial" w:cs="Arial"/>
                <w:bCs/>
                <w:lang w:eastAsia="en-US"/>
              </w:rPr>
              <w:lastRenderedPageBreak/>
              <w:t xml:space="preserve">New </w:t>
            </w:r>
            <w:r>
              <w:rPr>
                <w:rFonts w:ascii="Arial" w:hAnsi="Arial" w:cs="Arial"/>
                <w:bCs/>
                <w:lang w:eastAsia="en-US"/>
              </w:rPr>
              <w:t>a</w:t>
            </w:r>
            <w:r w:rsidRPr="00E96DDE">
              <w:rPr>
                <w:rFonts w:ascii="Arial" w:hAnsi="Arial" w:cs="Arial"/>
                <w:bCs/>
                <w:lang w:eastAsia="en-US"/>
              </w:rPr>
              <w:t>ctions</w:t>
            </w:r>
          </w:p>
        </w:tc>
        <w:tc>
          <w:tcPr>
            <w:tcW w:w="4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8AF75F6" w14:textId="25D81071" w:rsidR="00E96DDE" w:rsidRPr="00E96DDE" w:rsidRDefault="00E96DDE" w:rsidP="00E96DDE">
            <w:pPr>
              <w:rPr>
                <w:rFonts w:ascii="Arial" w:hAnsi="Arial" w:cs="Arial"/>
                <w:bCs/>
                <w:lang w:eastAsia="en-US"/>
              </w:rPr>
            </w:pPr>
            <w:r w:rsidRPr="00E96DDE">
              <w:rPr>
                <w:rFonts w:ascii="Arial" w:hAnsi="Arial" w:cs="Arial"/>
                <w:bCs/>
                <w:lang w:eastAsia="en-US"/>
              </w:rPr>
              <w:t xml:space="preserve">Expected </w:t>
            </w:r>
            <w:r>
              <w:rPr>
                <w:rFonts w:ascii="Arial" w:hAnsi="Arial" w:cs="Arial"/>
                <w:bCs/>
                <w:lang w:eastAsia="en-US"/>
              </w:rPr>
              <w:t>o</w:t>
            </w:r>
            <w:r w:rsidRPr="00E96DDE">
              <w:rPr>
                <w:rFonts w:ascii="Arial" w:hAnsi="Arial" w:cs="Arial"/>
                <w:bCs/>
                <w:lang w:eastAsia="en-US"/>
              </w:rPr>
              <w:t>utcome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E4D4300" w14:textId="77777777" w:rsidR="00E96DDE" w:rsidRPr="00E96DDE" w:rsidRDefault="00E96DDE" w:rsidP="00E96DDE">
            <w:pPr>
              <w:rPr>
                <w:rFonts w:ascii="Arial" w:hAnsi="Arial" w:cs="Arial"/>
                <w:bCs/>
                <w:lang w:eastAsia="en-US"/>
              </w:rPr>
            </w:pPr>
            <w:r w:rsidRPr="00E96DDE">
              <w:rPr>
                <w:rFonts w:ascii="Arial" w:hAnsi="Arial" w:cs="Arial"/>
                <w:bCs/>
                <w:lang w:eastAsia="en-US"/>
              </w:rPr>
              <w:t>By whom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510084E" w14:textId="77777777" w:rsidR="00E96DDE" w:rsidRPr="00E96DDE" w:rsidRDefault="00E96DDE" w:rsidP="00E96DDE">
            <w:pPr>
              <w:rPr>
                <w:rFonts w:ascii="Arial" w:hAnsi="Arial" w:cs="Arial"/>
                <w:bCs/>
                <w:lang w:eastAsia="en-US"/>
              </w:rPr>
            </w:pPr>
            <w:r w:rsidRPr="00E96DDE">
              <w:rPr>
                <w:rFonts w:ascii="Arial" w:hAnsi="Arial" w:cs="Arial"/>
                <w:bCs/>
                <w:lang w:eastAsia="en-US"/>
              </w:rPr>
              <w:t>Due</w:t>
            </w:r>
          </w:p>
        </w:tc>
      </w:tr>
      <w:tr w:rsidR="00E96DDE" w:rsidRPr="00E96DDE" w14:paraId="3DB618A5" w14:textId="77777777">
        <w:trPr>
          <w:trHeight w:val="279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34D9D6" w14:textId="77777777" w:rsidR="00E96DDE" w:rsidRPr="00E96DDE" w:rsidRDefault="00E96DDE" w:rsidP="00E96DDE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b/>
                <w:lang w:eastAsia="en-US"/>
              </w:rPr>
            </w:pPr>
          </w:p>
          <w:p w14:paraId="3295AA1B" w14:textId="77777777" w:rsidR="00E96DDE" w:rsidRPr="00E96DDE" w:rsidRDefault="00E96DDE" w:rsidP="00E96DDE">
            <w:pPr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4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AB8C9A" w14:textId="77777777" w:rsidR="00E96DDE" w:rsidRPr="00E96DDE" w:rsidRDefault="00E96DDE" w:rsidP="00E96DDE">
            <w:pPr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3DABA9" w14:textId="77777777" w:rsidR="00E96DDE" w:rsidRPr="00E96DDE" w:rsidRDefault="00E96DDE" w:rsidP="00E96DDE">
            <w:pPr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EF69AF" w14:textId="77777777" w:rsidR="00E96DDE" w:rsidRPr="00E96DDE" w:rsidRDefault="00E96DDE" w:rsidP="00E96DDE">
            <w:pPr>
              <w:rPr>
                <w:rFonts w:ascii="Arial" w:hAnsi="Arial" w:cs="Arial"/>
                <w:b/>
                <w:lang w:eastAsia="en-US"/>
              </w:rPr>
            </w:pPr>
          </w:p>
        </w:tc>
      </w:tr>
      <w:tr w:rsidR="00E96DDE" w:rsidRPr="00E96DDE" w14:paraId="0AA64EC9" w14:textId="77777777" w:rsidTr="00E96DDE">
        <w:trPr>
          <w:trHeight w:val="279"/>
        </w:trPr>
        <w:tc>
          <w:tcPr>
            <w:tcW w:w="7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6004E"/>
            <w:hideMark/>
          </w:tcPr>
          <w:p w14:paraId="0DDC4304" w14:textId="4BBE59A3" w:rsidR="00E96DDE" w:rsidRPr="00E96DDE" w:rsidRDefault="00E96DDE" w:rsidP="00E96DDE">
            <w:pPr>
              <w:rPr>
                <w:rFonts w:ascii="Arial" w:hAnsi="Arial" w:cs="Arial"/>
                <w:b/>
                <w:lang w:eastAsia="en-US"/>
              </w:rPr>
            </w:pPr>
            <w:r w:rsidRPr="00E96DDE">
              <w:rPr>
                <w:rFonts w:ascii="Arial" w:hAnsi="Arial" w:cs="Arial"/>
                <w:b/>
                <w:lang w:eastAsia="en-US"/>
              </w:rPr>
              <w:t xml:space="preserve">Completed and </w:t>
            </w:r>
            <w:r>
              <w:rPr>
                <w:rFonts w:ascii="Arial" w:hAnsi="Arial" w:cs="Arial"/>
                <w:b/>
                <w:lang w:eastAsia="en-US"/>
              </w:rPr>
              <w:t>a</w:t>
            </w:r>
            <w:r w:rsidRPr="00E96DDE">
              <w:rPr>
                <w:rFonts w:ascii="Arial" w:hAnsi="Arial" w:cs="Arial"/>
                <w:b/>
                <w:lang w:eastAsia="en-US"/>
              </w:rPr>
              <w:t xml:space="preserve">greed </w:t>
            </w:r>
            <w:proofErr w:type="gramStart"/>
            <w:r w:rsidRPr="00E96DDE">
              <w:rPr>
                <w:rFonts w:ascii="Arial" w:hAnsi="Arial" w:cs="Arial"/>
                <w:b/>
                <w:lang w:eastAsia="en-US"/>
              </w:rPr>
              <w:t>By</w:t>
            </w:r>
            <w:proofErr w:type="gramEnd"/>
            <w:r w:rsidRPr="00E96DDE">
              <w:rPr>
                <w:rFonts w:ascii="Arial" w:hAnsi="Arial" w:cs="Arial"/>
                <w:b/>
                <w:lang w:eastAsia="en-US"/>
              </w:rPr>
              <w:t xml:space="preserve">: </w:t>
            </w:r>
          </w:p>
        </w:tc>
        <w:tc>
          <w:tcPr>
            <w:tcW w:w="4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6004E"/>
            <w:hideMark/>
          </w:tcPr>
          <w:p w14:paraId="5603B875" w14:textId="77777777" w:rsidR="00E96DDE" w:rsidRPr="00E96DDE" w:rsidRDefault="00E96DDE" w:rsidP="00E96DDE">
            <w:pPr>
              <w:rPr>
                <w:rFonts w:ascii="Arial" w:hAnsi="Arial" w:cs="Arial"/>
                <w:b/>
                <w:lang w:eastAsia="en-US"/>
              </w:rPr>
            </w:pPr>
            <w:r w:rsidRPr="00E96DDE">
              <w:rPr>
                <w:rFonts w:ascii="Arial" w:hAnsi="Arial" w:cs="Arial"/>
                <w:b/>
                <w:lang w:eastAsia="en-US"/>
              </w:rPr>
              <w:t>Signature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6004E"/>
            <w:hideMark/>
          </w:tcPr>
          <w:p w14:paraId="67C84FB2" w14:textId="77777777" w:rsidR="00E96DDE" w:rsidRPr="00E96DDE" w:rsidRDefault="00E96DDE" w:rsidP="00E96DDE">
            <w:pPr>
              <w:rPr>
                <w:rFonts w:ascii="Arial" w:hAnsi="Arial" w:cs="Arial"/>
                <w:b/>
                <w:lang w:eastAsia="en-US"/>
              </w:rPr>
            </w:pPr>
            <w:r w:rsidRPr="00E96DDE">
              <w:rPr>
                <w:rFonts w:ascii="Arial" w:hAnsi="Arial" w:cs="Arial"/>
                <w:b/>
                <w:lang w:eastAsia="en-US"/>
              </w:rPr>
              <w:t>Date</w:t>
            </w:r>
          </w:p>
        </w:tc>
      </w:tr>
      <w:tr w:rsidR="00E96DDE" w:rsidRPr="00E96DDE" w14:paraId="163B14D0" w14:textId="77777777">
        <w:tc>
          <w:tcPr>
            <w:tcW w:w="7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936CF" w14:textId="77777777" w:rsidR="00E96DDE" w:rsidRPr="00E96DDE" w:rsidRDefault="00E96DDE" w:rsidP="00E96DDE">
            <w:pPr>
              <w:rPr>
                <w:rFonts w:ascii="Arial" w:hAnsi="Arial" w:cs="Arial"/>
                <w:bCs/>
                <w:lang w:eastAsia="en-US"/>
              </w:rPr>
            </w:pPr>
            <w:r w:rsidRPr="00E96DDE">
              <w:rPr>
                <w:rFonts w:ascii="Arial" w:hAnsi="Arial" w:cs="Arial"/>
                <w:bCs/>
                <w:lang w:eastAsia="en-US"/>
              </w:rPr>
              <w:t>Child / young person:</w:t>
            </w:r>
          </w:p>
        </w:tc>
        <w:tc>
          <w:tcPr>
            <w:tcW w:w="4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8691C" w14:textId="77777777" w:rsidR="00E96DDE" w:rsidRPr="00E96DDE" w:rsidRDefault="00E96DDE" w:rsidP="00E96DDE">
            <w:pPr>
              <w:rPr>
                <w:rFonts w:ascii="Arial" w:hAnsi="Arial" w:cs="Arial"/>
                <w:bCs/>
                <w:lang w:eastAsia="en-US"/>
              </w:rPr>
            </w:pP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51CB6" w14:textId="77777777" w:rsidR="00E96DDE" w:rsidRPr="00E96DDE" w:rsidRDefault="00E96DDE" w:rsidP="00E96DDE">
            <w:pPr>
              <w:rPr>
                <w:rFonts w:ascii="Arial" w:hAnsi="Arial" w:cs="Arial"/>
                <w:bCs/>
                <w:lang w:eastAsia="en-US"/>
              </w:rPr>
            </w:pPr>
          </w:p>
        </w:tc>
      </w:tr>
      <w:tr w:rsidR="00E96DDE" w:rsidRPr="00E96DDE" w14:paraId="4372B1A5" w14:textId="77777777">
        <w:tc>
          <w:tcPr>
            <w:tcW w:w="7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A26DC" w14:textId="77777777" w:rsidR="00E96DDE" w:rsidRPr="00E96DDE" w:rsidRDefault="00E96DDE" w:rsidP="00E96DDE">
            <w:pPr>
              <w:rPr>
                <w:rFonts w:ascii="Arial" w:hAnsi="Arial" w:cs="Arial"/>
                <w:bCs/>
                <w:lang w:eastAsia="en-US"/>
              </w:rPr>
            </w:pPr>
            <w:r w:rsidRPr="00E96DDE">
              <w:rPr>
                <w:rFonts w:ascii="Arial" w:hAnsi="Arial" w:cs="Arial"/>
                <w:bCs/>
                <w:lang w:eastAsia="en-US"/>
              </w:rPr>
              <w:t>Parent / guardian:</w:t>
            </w:r>
          </w:p>
        </w:tc>
        <w:tc>
          <w:tcPr>
            <w:tcW w:w="4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1B8B5" w14:textId="77777777" w:rsidR="00E96DDE" w:rsidRPr="00E96DDE" w:rsidRDefault="00E96DDE" w:rsidP="00E96DDE">
            <w:pPr>
              <w:rPr>
                <w:rFonts w:ascii="Arial" w:hAnsi="Arial" w:cs="Arial"/>
                <w:bCs/>
                <w:lang w:eastAsia="en-US"/>
              </w:rPr>
            </w:pP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80272" w14:textId="77777777" w:rsidR="00E96DDE" w:rsidRPr="00E96DDE" w:rsidRDefault="00E96DDE" w:rsidP="00E96DDE">
            <w:pPr>
              <w:rPr>
                <w:rFonts w:ascii="Arial" w:hAnsi="Arial" w:cs="Arial"/>
                <w:bCs/>
                <w:lang w:eastAsia="en-US"/>
              </w:rPr>
            </w:pPr>
          </w:p>
        </w:tc>
      </w:tr>
      <w:tr w:rsidR="00E96DDE" w:rsidRPr="00E96DDE" w14:paraId="1A07DD18" w14:textId="77777777">
        <w:tc>
          <w:tcPr>
            <w:tcW w:w="7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15E5CE" w14:textId="77777777" w:rsidR="00E96DDE" w:rsidRPr="00E96DDE" w:rsidRDefault="00E96DDE" w:rsidP="00E96DDE">
            <w:pPr>
              <w:rPr>
                <w:rFonts w:ascii="Arial" w:hAnsi="Arial" w:cs="Arial"/>
                <w:bCs/>
                <w:lang w:eastAsia="en-US"/>
              </w:rPr>
            </w:pPr>
            <w:r w:rsidRPr="00E96DDE">
              <w:rPr>
                <w:rFonts w:ascii="Arial" w:hAnsi="Arial" w:cs="Arial"/>
                <w:bCs/>
                <w:lang w:eastAsia="en-US"/>
              </w:rPr>
              <w:t>School representative (please state role):</w:t>
            </w:r>
          </w:p>
        </w:tc>
        <w:tc>
          <w:tcPr>
            <w:tcW w:w="4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DC1AA" w14:textId="77777777" w:rsidR="00E96DDE" w:rsidRPr="00E96DDE" w:rsidRDefault="00E96DDE" w:rsidP="00E96DDE">
            <w:pPr>
              <w:rPr>
                <w:rFonts w:ascii="Arial" w:hAnsi="Arial" w:cs="Arial"/>
                <w:bCs/>
                <w:lang w:eastAsia="en-US"/>
              </w:rPr>
            </w:pP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B6895" w14:textId="77777777" w:rsidR="00E96DDE" w:rsidRPr="00E96DDE" w:rsidRDefault="00E96DDE" w:rsidP="00E96DDE">
            <w:pPr>
              <w:rPr>
                <w:rFonts w:ascii="Arial" w:hAnsi="Arial" w:cs="Arial"/>
                <w:bCs/>
                <w:lang w:eastAsia="en-US"/>
              </w:rPr>
            </w:pPr>
          </w:p>
        </w:tc>
      </w:tr>
      <w:tr w:rsidR="00E96DDE" w:rsidRPr="00E96DDE" w14:paraId="773397A8" w14:textId="77777777" w:rsidTr="00E96DDE">
        <w:tc>
          <w:tcPr>
            <w:tcW w:w="7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AB9A7B4" w14:textId="77777777" w:rsidR="00E96DDE" w:rsidRPr="00E96DDE" w:rsidRDefault="00E96DDE" w:rsidP="00E96DDE">
            <w:pPr>
              <w:rPr>
                <w:rFonts w:ascii="Arial" w:hAnsi="Arial" w:cs="Arial"/>
                <w:b/>
                <w:lang w:eastAsia="en-US"/>
              </w:rPr>
            </w:pPr>
            <w:r w:rsidRPr="00E96DDE">
              <w:rPr>
                <w:rFonts w:ascii="Arial" w:hAnsi="Arial" w:cs="Arial"/>
                <w:b/>
                <w:lang w:eastAsia="en-US"/>
              </w:rPr>
              <w:t xml:space="preserve">Next meeting location: </w:t>
            </w:r>
          </w:p>
        </w:tc>
        <w:tc>
          <w:tcPr>
            <w:tcW w:w="4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F6370E4" w14:textId="77777777" w:rsidR="00E96DDE" w:rsidRPr="00E96DDE" w:rsidRDefault="00E96DDE" w:rsidP="00E96DDE">
            <w:pPr>
              <w:rPr>
                <w:rFonts w:ascii="Arial" w:hAnsi="Arial" w:cs="Arial"/>
                <w:b/>
                <w:lang w:eastAsia="en-US"/>
              </w:rPr>
            </w:pPr>
            <w:r w:rsidRPr="00E96DDE">
              <w:rPr>
                <w:rFonts w:ascii="Arial" w:hAnsi="Arial" w:cs="Arial"/>
                <w:b/>
                <w:lang w:eastAsia="en-US"/>
              </w:rPr>
              <w:t>Date: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4EEC621" w14:textId="77777777" w:rsidR="00E96DDE" w:rsidRPr="00E96DDE" w:rsidRDefault="00E96DDE" w:rsidP="00E96DDE">
            <w:pPr>
              <w:rPr>
                <w:rFonts w:ascii="Arial" w:hAnsi="Arial" w:cs="Arial"/>
                <w:b/>
                <w:lang w:eastAsia="en-US"/>
              </w:rPr>
            </w:pPr>
            <w:r w:rsidRPr="00E96DDE">
              <w:rPr>
                <w:rFonts w:ascii="Arial" w:hAnsi="Arial" w:cs="Arial"/>
                <w:b/>
                <w:lang w:eastAsia="en-US"/>
              </w:rPr>
              <w:t>Time:</w:t>
            </w:r>
          </w:p>
        </w:tc>
      </w:tr>
    </w:tbl>
    <w:p w14:paraId="48971A19" w14:textId="77777777" w:rsidR="003B1A74" w:rsidRDefault="003B1A74" w:rsidP="0028161D">
      <w:pPr>
        <w:rPr>
          <w:rFonts w:ascii="Arial" w:hAnsi="Arial" w:cs="Arial"/>
          <w:lang w:val="en-US" w:eastAsia="en-US"/>
        </w:rPr>
      </w:pPr>
    </w:p>
    <w:p w14:paraId="09379533" w14:textId="77777777" w:rsidR="004A5027" w:rsidRDefault="004A5027" w:rsidP="0028161D">
      <w:pPr>
        <w:rPr>
          <w:rFonts w:ascii="Arial" w:hAnsi="Arial" w:cs="Arial"/>
          <w:lang w:val="en-US" w:eastAsia="en-US"/>
        </w:rPr>
      </w:pPr>
    </w:p>
    <w:sectPr w:rsidR="004A5027" w:rsidSect="0064288F">
      <w:headerReference w:type="default" r:id="rId11"/>
      <w:footerReference w:type="default" r:id="rId12"/>
      <w:pgSz w:w="16838" w:h="11906" w:orient="landscape"/>
      <w:pgMar w:top="2268" w:right="851" w:bottom="144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B6E7F0" w14:textId="77777777" w:rsidR="002712C5" w:rsidRDefault="002712C5" w:rsidP="00303A96">
      <w:pPr>
        <w:spacing w:after="0" w:line="240" w:lineRule="auto"/>
      </w:pPr>
      <w:r>
        <w:separator/>
      </w:r>
    </w:p>
  </w:endnote>
  <w:endnote w:type="continuationSeparator" w:id="0">
    <w:p w14:paraId="35F72F47" w14:textId="77777777" w:rsidR="002712C5" w:rsidRDefault="002712C5" w:rsidP="00303A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1DFC72" w14:textId="63C5D3C2" w:rsidR="00303A96" w:rsidRPr="009429D6" w:rsidRDefault="009429D6" w:rsidP="007D0536">
    <w:pPr>
      <w:pStyle w:val="Footer"/>
      <w:rPr>
        <w:rFonts w:cs="Arial"/>
        <w:sz w:val="20"/>
        <w:szCs w:val="20"/>
      </w:rPr>
    </w:pPr>
    <w:r w:rsidRPr="00B028D1">
      <w:rPr>
        <w:rFonts w:ascii="Arial" w:hAnsi="Arial" w:cs="Arial"/>
        <w:sz w:val="20"/>
        <w:szCs w:val="20"/>
      </w:rPr>
      <w:t xml:space="preserve">Reading Borough Council | </w:t>
    </w:r>
    <w:r w:rsidR="00EC648A">
      <w:rPr>
        <w:rFonts w:ascii="Arial" w:hAnsi="Arial" w:cs="Arial"/>
        <w:sz w:val="20"/>
        <w:szCs w:val="20"/>
      </w:rPr>
      <w:t>Primary</w:t>
    </w:r>
    <w:r w:rsidR="00B028D1" w:rsidRPr="00B028D1">
      <w:rPr>
        <w:rFonts w:ascii="Arial" w:hAnsi="Arial" w:cs="Arial"/>
        <w:sz w:val="20"/>
        <w:szCs w:val="20"/>
      </w:rPr>
      <w:t xml:space="preserve"> ECPA</w:t>
    </w:r>
    <w:r w:rsidRPr="00B028D1">
      <w:rPr>
        <w:rFonts w:ascii="Arial" w:hAnsi="Arial" w:cs="Arial"/>
        <w:sz w:val="20"/>
        <w:szCs w:val="20"/>
      </w:rPr>
      <w:t xml:space="preserve"> | </w:t>
    </w:r>
    <w:r w:rsidR="00B028D1" w:rsidRPr="00B028D1">
      <w:rPr>
        <w:rFonts w:ascii="Arial" w:hAnsi="Arial" w:cs="Arial"/>
        <w:sz w:val="20"/>
        <w:szCs w:val="20"/>
      </w:rPr>
      <w:t>August 2026</w:t>
    </w:r>
    <w:r w:rsidR="00B028D1">
      <w:rPr>
        <w:rFonts w:cs="Arial"/>
        <w:sz w:val="20"/>
        <w:szCs w:val="20"/>
      </w:rPr>
      <w:tab/>
    </w:r>
    <w:r w:rsidR="00B028D1">
      <w:rPr>
        <w:rFonts w:cs="Arial"/>
        <w:sz w:val="20"/>
        <w:szCs w:val="20"/>
      </w:rPr>
      <w:tab/>
    </w:r>
    <w:r w:rsidR="00B028D1">
      <w:rPr>
        <w:rFonts w:cs="Arial"/>
        <w:sz w:val="20"/>
        <w:szCs w:val="20"/>
      </w:rPr>
      <w:tab/>
    </w:r>
    <w:r w:rsidR="00B028D1">
      <w:rPr>
        <w:rFonts w:cs="Arial"/>
        <w:sz w:val="20"/>
        <w:szCs w:val="20"/>
      </w:rPr>
      <w:tab/>
    </w:r>
    <w:r w:rsidR="00B028D1">
      <w:rPr>
        <w:rFonts w:cs="Arial"/>
        <w:sz w:val="20"/>
        <w:szCs w:val="20"/>
      </w:rPr>
      <w:tab/>
    </w:r>
    <w:r w:rsidR="00B028D1">
      <w:rPr>
        <w:rFonts w:cs="Arial"/>
        <w:sz w:val="20"/>
        <w:szCs w:val="20"/>
      </w:rPr>
      <w:tab/>
    </w:r>
    <w:r w:rsidR="00B028D1">
      <w:rPr>
        <w:rFonts w:cs="Arial"/>
        <w:sz w:val="20"/>
        <w:szCs w:val="20"/>
      </w:rPr>
      <w:tab/>
    </w:r>
    <w:r w:rsidR="00B028D1">
      <w:rPr>
        <w:rFonts w:cs="Arial"/>
        <w:sz w:val="20"/>
        <w:szCs w:val="20"/>
      </w:rPr>
      <w:tab/>
    </w:r>
    <w:r w:rsidR="00657478">
      <w:rPr>
        <w:rFonts w:cs="Arial"/>
        <w:sz w:val="20"/>
        <w:szCs w:val="20"/>
      </w:rPr>
      <w:tab/>
    </w:r>
    <w:r w:rsidR="007D0536">
      <w:rPr>
        <w:rFonts w:cs="Arial"/>
        <w:sz w:val="20"/>
        <w:szCs w:val="20"/>
      </w:rPr>
      <w:t xml:space="preserve">   </w:t>
    </w:r>
    <w:r w:rsidR="00657478" w:rsidRPr="00657478">
      <w:rPr>
        <w:rFonts w:cs="Arial"/>
        <w:sz w:val="20"/>
        <w:szCs w:val="20"/>
      </w:rPr>
      <w:fldChar w:fldCharType="begin"/>
    </w:r>
    <w:r w:rsidR="00657478" w:rsidRPr="00657478">
      <w:rPr>
        <w:rFonts w:cs="Arial"/>
        <w:sz w:val="20"/>
        <w:szCs w:val="20"/>
      </w:rPr>
      <w:instrText xml:space="preserve"> PAGE   \* MERGEFORMAT </w:instrText>
    </w:r>
    <w:r w:rsidR="00657478" w:rsidRPr="00657478">
      <w:rPr>
        <w:rFonts w:cs="Arial"/>
        <w:sz w:val="20"/>
        <w:szCs w:val="20"/>
      </w:rPr>
      <w:fldChar w:fldCharType="separate"/>
    </w:r>
    <w:r w:rsidR="00657478" w:rsidRPr="00657478">
      <w:rPr>
        <w:rFonts w:cs="Arial"/>
        <w:noProof/>
        <w:sz w:val="20"/>
        <w:szCs w:val="20"/>
      </w:rPr>
      <w:t>1</w:t>
    </w:r>
    <w:r w:rsidR="00657478" w:rsidRPr="00657478">
      <w:rPr>
        <w:rFonts w:cs="Arial"/>
        <w:noProof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E1DED5" w14:textId="77777777" w:rsidR="002712C5" w:rsidRDefault="002712C5" w:rsidP="00303A96">
      <w:pPr>
        <w:spacing w:after="0" w:line="240" w:lineRule="auto"/>
      </w:pPr>
      <w:r>
        <w:separator/>
      </w:r>
    </w:p>
  </w:footnote>
  <w:footnote w:type="continuationSeparator" w:id="0">
    <w:p w14:paraId="152D5C85" w14:textId="77777777" w:rsidR="002712C5" w:rsidRDefault="002712C5" w:rsidP="00303A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2C057B" w14:textId="14D0D90C" w:rsidR="00303A96" w:rsidRDefault="007D0536">
    <w:pPr>
      <w:pStyle w:val="Head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403CA683" wp14:editId="4BA4BC34">
          <wp:simplePos x="0" y="0"/>
          <wp:positionH relativeFrom="column">
            <wp:posOffset>6720840</wp:posOffset>
          </wp:positionH>
          <wp:positionV relativeFrom="paragraph">
            <wp:posOffset>-303530</wp:posOffset>
          </wp:positionV>
          <wp:extent cx="3231486" cy="983933"/>
          <wp:effectExtent l="0" t="0" r="0" b="0"/>
          <wp:wrapNone/>
          <wp:docPr id="949684348" name="Picture 4">
            <a:extLst xmlns:a="http://schemas.openxmlformats.org/drawingml/2006/main">
              <a:ext uri="{FF2B5EF4-FFF2-40B4-BE49-F238E27FC236}">
                <a16:creationId xmlns:a16="http://schemas.microsoft.com/office/drawing/2014/main" id="{43A7B50B-25AC-45FD-091C-D2525C72126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9684348" name="Picture 4">
                    <a:extLst>
                      <a:ext uri="{FF2B5EF4-FFF2-40B4-BE49-F238E27FC236}">
                        <a16:creationId xmlns:a16="http://schemas.microsoft.com/office/drawing/2014/main" id="{43A7B50B-25AC-45FD-091C-D2525C721260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31486" cy="983933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53656B7" wp14:editId="57683EE2">
              <wp:simplePos x="0" y="0"/>
              <wp:positionH relativeFrom="page">
                <wp:align>right</wp:align>
              </wp:positionH>
              <wp:positionV relativeFrom="paragraph">
                <wp:posOffset>-476094</wp:posOffset>
              </wp:positionV>
              <wp:extent cx="10687050" cy="1347470"/>
              <wp:effectExtent l="0" t="0" r="0" b="5080"/>
              <wp:wrapNone/>
              <wp:docPr id="6" name="Rectangle 5">
                <a:extLst xmlns:a="http://schemas.openxmlformats.org/drawingml/2006/main">
                  <a:ext uri="{FF2B5EF4-FFF2-40B4-BE49-F238E27FC236}">
                    <a16:creationId xmlns:a16="http://schemas.microsoft.com/office/drawing/2014/main" id="{DA596A86-FEB8-948A-BBCD-B8460C527DF9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687050" cy="1347470"/>
                      </a:xfrm>
                      <a:prstGeom prst="rect">
                        <a:avLst/>
                      </a:prstGeom>
                      <a:solidFill>
                        <a:srgbClr val="511C4E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CA88A2E" w14:textId="77777777" w:rsidR="00303A96" w:rsidRDefault="00303A96" w:rsidP="00303A96"/>
                      </w:txbxContent>
                    </wps:txbx>
                    <wps:bodyPr wrap="square" rtlCol="0" anchor="ctr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53656B7" id="Rectangle 5" o:spid="_x0000_s1027" style="position:absolute;margin-left:790.3pt;margin-top:-37.5pt;width:841.5pt;height:106.1pt;z-index:25165926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" fillcolor="#511c4e" stroked="f" strokeweight="1pt">
              <v:textbox>
                <w:txbxContent>
                  <w:p w14:paraId="0CA88A2E" w14:textId="77777777" w:rsidR="00303A96" w:rsidRDefault="00303A96" w:rsidP="00303A96"/>
                </w:txbxContent>
              </v:textbox>
              <w10:wrap anchorx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2C7257C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E8FE11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49A466F"/>
    <w:multiLevelType w:val="hybridMultilevel"/>
    <w:tmpl w:val="8FD67B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FE037B"/>
    <w:multiLevelType w:val="hybridMultilevel"/>
    <w:tmpl w:val="4C70EE9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2B72A86"/>
    <w:multiLevelType w:val="hybridMultilevel"/>
    <w:tmpl w:val="27F080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D050B4"/>
    <w:multiLevelType w:val="hybridMultilevel"/>
    <w:tmpl w:val="B57856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012304"/>
    <w:multiLevelType w:val="hybridMultilevel"/>
    <w:tmpl w:val="F81297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5951FF"/>
    <w:multiLevelType w:val="hybridMultilevel"/>
    <w:tmpl w:val="BF9EC0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253CC9"/>
    <w:multiLevelType w:val="hybridMultilevel"/>
    <w:tmpl w:val="28CEE5CC"/>
    <w:lvl w:ilvl="0" w:tplc="88FEF1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FFFF" w:themeColor="background1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7170D4"/>
    <w:multiLevelType w:val="hybridMultilevel"/>
    <w:tmpl w:val="29808DFC"/>
    <w:lvl w:ilvl="0" w:tplc="9C68A90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0000" w:themeColor="text1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587467C"/>
    <w:multiLevelType w:val="hybridMultilevel"/>
    <w:tmpl w:val="85101B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8122B6"/>
    <w:multiLevelType w:val="hybridMultilevel"/>
    <w:tmpl w:val="D7C05C9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77372BF"/>
    <w:multiLevelType w:val="hybridMultilevel"/>
    <w:tmpl w:val="93C68F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857301"/>
    <w:multiLevelType w:val="hybridMultilevel"/>
    <w:tmpl w:val="8CE495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6960062">
    <w:abstractNumId w:val="1"/>
  </w:num>
  <w:num w:numId="2" w16cid:durableId="412512259">
    <w:abstractNumId w:val="0"/>
  </w:num>
  <w:num w:numId="3" w16cid:durableId="319896066">
    <w:abstractNumId w:val="3"/>
  </w:num>
  <w:num w:numId="4" w16cid:durableId="1811943494">
    <w:abstractNumId w:val="3"/>
  </w:num>
  <w:num w:numId="5" w16cid:durableId="1704360129">
    <w:abstractNumId w:val="11"/>
  </w:num>
  <w:num w:numId="6" w16cid:durableId="1438789947">
    <w:abstractNumId w:val="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788088616">
    <w:abstractNumId w:val="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 w16cid:durableId="272591203">
    <w:abstractNumId w:val="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 w16cid:durableId="1715959841">
    <w:abstractNumId w:val="10"/>
  </w:num>
  <w:num w:numId="10" w16cid:durableId="458063397">
    <w:abstractNumId w:val="5"/>
  </w:num>
  <w:num w:numId="11" w16cid:durableId="897517459">
    <w:abstractNumId w:val="6"/>
  </w:num>
  <w:num w:numId="12" w16cid:durableId="561717450">
    <w:abstractNumId w:val="4"/>
  </w:num>
  <w:num w:numId="13" w16cid:durableId="1337490310">
    <w:abstractNumId w:val="2"/>
  </w:num>
  <w:num w:numId="14" w16cid:durableId="1674530149">
    <w:abstractNumId w:val="12"/>
  </w:num>
  <w:num w:numId="15" w16cid:durableId="120332688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536"/>
    <w:rsid w:val="00050DAC"/>
    <w:rsid w:val="000536B1"/>
    <w:rsid w:val="00057AD4"/>
    <w:rsid w:val="00074AB5"/>
    <w:rsid w:val="00081DC5"/>
    <w:rsid w:val="000B1C96"/>
    <w:rsid w:val="000C0C60"/>
    <w:rsid w:val="000C377A"/>
    <w:rsid w:val="000D1700"/>
    <w:rsid w:val="000E172C"/>
    <w:rsid w:val="000F25C2"/>
    <w:rsid w:val="000F2687"/>
    <w:rsid w:val="00104DF2"/>
    <w:rsid w:val="00175EBD"/>
    <w:rsid w:val="001C382F"/>
    <w:rsid w:val="001E5B81"/>
    <w:rsid w:val="001E678A"/>
    <w:rsid w:val="002117C9"/>
    <w:rsid w:val="002441E4"/>
    <w:rsid w:val="00253C98"/>
    <w:rsid w:val="002712C5"/>
    <w:rsid w:val="0028161D"/>
    <w:rsid w:val="002A4A4D"/>
    <w:rsid w:val="002B6585"/>
    <w:rsid w:val="002E7BEA"/>
    <w:rsid w:val="00303A96"/>
    <w:rsid w:val="0032025C"/>
    <w:rsid w:val="003B1A74"/>
    <w:rsid w:val="003F29BD"/>
    <w:rsid w:val="00412C28"/>
    <w:rsid w:val="004330FD"/>
    <w:rsid w:val="00436EBC"/>
    <w:rsid w:val="00443805"/>
    <w:rsid w:val="004816D5"/>
    <w:rsid w:val="00491427"/>
    <w:rsid w:val="0049163E"/>
    <w:rsid w:val="004A5027"/>
    <w:rsid w:val="004B7DBC"/>
    <w:rsid w:val="004D7AA8"/>
    <w:rsid w:val="00546363"/>
    <w:rsid w:val="00595C19"/>
    <w:rsid w:val="005A11BD"/>
    <w:rsid w:val="005C1D74"/>
    <w:rsid w:val="005E1060"/>
    <w:rsid w:val="00600BEC"/>
    <w:rsid w:val="0064288F"/>
    <w:rsid w:val="006533C0"/>
    <w:rsid w:val="00657478"/>
    <w:rsid w:val="00667AED"/>
    <w:rsid w:val="006C1119"/>
    <w:rsid w:val="006D42CA"/>
    <w:rsid w:val="006D7F0E"/>
    <w:rsid w:val="006E4562"/>
    <w:rsid w:val="006F0F47"/>
    <w:rsid w:val="00705001"/>
    <w:rsid w:val="00716664"/>
    <w:rsid w:val="00767A85"/>
    <w:rsid w:val="007A301D"/>
    <w:rsid w:val="007A3E7C"/>
    <w:rsid w:val="007D0536"/>
    <w:rsid w:val="007E1ACD"/>
    <w:rsid w:val="00807198"/>
    <w:rsid w:val="008127F5"/>
    <w:rsid w:val="00846C34"/>
    <w:rsid w:val="0086128C"/>
    <w:rsid w:val="008975D2"/>
    <w:rsid w:val="009120E2"/>
    <w:rsid w:val="00917F80"/>
    <w:rsid w:val="00926B37"/>
    <w:rsid w:val="009429D6"/>
    <w:rsid w:val="009478D6"/>
    <w:rsid w:val="00960AB6"/>
    <w:rsid w:val="009758B4"/>
    <w:rsid w:val="00984654"/>
    <w:rsid w:val="00995961"/>
    <w:rsid w:val="00A039C8"/>
    <w:rsid w:val="00A239D3"/>
    <w:rsid w:val="00A46546"/>
    <w:rsid w:val="00AA041D"/>
    <w:rsid w:val="00AC7AFB"/>
    <w:rsid w:val="00B028D1"/>
    <w:rsid w:val="00B20D53"/>
    <w:rsid w:val="00B231AD"/>
    <w:rsid w:val="00B27EC0"/>
    <w:rsid w:val="00B30B0C"/>
    <w:rsid w:val="00B37D40"/>
    <w:rsid w:val="00B90145"/>
    <w:rsid w:val="00B9288F"/>
    <w:rsid w:val="00B92C30"/>
    <w:rsid w:val="00B92CF9"/>
    <w:rsid w:val="00BA3B24"/>
    <w:rsid w:val="00BB5044"/>
    <w:rsid w:val="00BC4702"/>
    <w:rsid w:val="00BC5CBC"/>
    <w:rsid w:val="00BD2357"/>
    <w:rsid w:val="00BD256D"/>
    <w:rsid w:val="00BE5A69"/>
    <w:rsid w:val="00C17FEB"/>
    <w:rsid w:val="00C571CF"/>
    <w:rsid w:val="00CC4299"/>
    <w:rsid w:val="00CF3034"/>
    <w:rsid w:val="00D53BB3"/>
    <w:rsid w:val="00D63B54"/>
    <w:rsid w:val="00D946B7"/>
    <w:rsid w:val="00DA7DF7"/>
    <w:rsid w:val="00DB023B"/>
    <w:rsid w:val="00DB5A2E"/>
    <w:rsid w:val="00DD2CAF"/>
    <w:rsid w:val="00DE76F5"/>
    <w:rsid w:val="00DF7419"/>
    <w:rsid w:val="00E7276C"/>
    <w:rsid w:val="00E73453"/>
    <w:rsid w:val="00E77929"/>
    <w:rsid w:val="00E96DDE"/>
    <w:rsid w:val="00EA4348"/>
    <w:rsid w:val="00EA79B6"/>
    <w:rsid w:val="00EC648A"/>
    <w:rsid w:val="00EC75B4"/>
    <w:rsid w:val="00F33DAE"/>
    <w:rsid w:val="00FC5127"/>
    <w:rsid w:val="00FE32CB"/>
    <w:rsid w:val="00FE5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C42B89"/>
  <w15:chartTrackingRefBased/>
  <w15:docId w15:val="{DF90C914-E729-45AC-BD7C-4FA1A7328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1ACD"/>
    <w:pPr>
      <w:spacing w:after="200" w:line="276" w:lineRule="auto"/>
    </w:pPr>
    <w:rPr>
      <w:rFonts w:eastAsiaTheme="minorEastAsia"/>
      <w:kern w:val="0"/>
      <w:sz w:val="22"/>
      <w:szCs w:val="22"/>
      <w:lang w:eastAsia="en-GB"/>
      <w14:ligatures w14:val="none"/>
    </w:rPr>
  </w:style>
  <w:style w:type="paragraph" w:styleId="Heading1">
    <w:name w:val="heading 1"/>
    <w:aliases w:val="Document title"/>
    <w:basedOn w:val="Normal"/>
    <w:next w:val="Normal"/>
    <w:link w:val="Heading1Char"/>
    <w:uiPriority w:val="9"/>
    <w:qFormat/>
    <w:rsid w:val="00BC5CBC"/>
    <w:pPr>
      <w:keepNext/>
      <w:keepLines/>
      <w:spacing w:before="360" w:after="80"/>
      <w:outlineLvl w:val="0"/>
    </w:pPr>
    <w:rPr>
      <w:rFonts w:eastAsiaTheme="majorEastAsia" w:cstheme="majorBidi"/>
      <w:b/>
      <w:color w:val="000000" w:themeColor="text1"/>
      <w:sz w:val="36"/>
      <w:szCs w:val="40"/>
    </w:rPr>
  </w:style>
  <w:style w:type="paragraph" w:styleId="Heading2">
    <w:name w:val="heading 2"/>
    <w:aliases w:val="Subtitle and Section headers"/>
    <w:basedOn w:val="Normal"/>
    <w:next w:val="Normal"/>
    <w:link w:val="Heading2Char"/>
    <w:uiPriority w:val="9"/>
    <w:unhideWhenUsed/>
    <w:qFormat/>
    <w:rsid w:val="00BC5CBC"/>
    <w:pPr>
      <w:keepNext/>
      <w:keepLines/>
      <w:spacing w:before="160" w:after="80"/>
      <w:outlineLvl w:val="1"/>
    </w:pPr>
    <w:rPr>
      <w:rFonts w:eastAsiaTheme="majorEastAsia" w:cstheme="majorBidi"/>
      <w:b/>
      <w:color w:val="000000" w:themeColor="text1"/>
      <w:sz w:val="28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303A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rsid w:val="00303A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3A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3A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3A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3A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3A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Document title Char"/>
    <w:basedOn w:val="DefaultParagraphFont"/>
    <w:link w:val="Heading1"/>
    <w:uiPriority w:val="9"/>
    <w:rsid w:val="00BC5CBC"/>
    <w:rPr>
      <w:rFonts w:ascii="Arial" w:eastAsiaTheme="majorEastAsia" w:hAnsi="Arial" w:cstheme="majorBidi"/>
      <w:b/>
      <w:color w:val="000000" w:themeColor="text1"/>
      <w:kern w:val="0"/>
      <w:sz w:val="36"/>
      <w:szCs w:val="40"/>
      <w:lang w:val="en-US"/>
      <w14:ligatures w14:val="none"/>
    </w:rPr>
  </w:style>
  <w:style w:type="character" w:customStyle="1" w:styleId="Heading2Char">
    <w:name w:val="Heading 2 Char"/>
    <w:aliases w:val="Subtitle and Section headers Char"/>
    <w:basedOn w:val="DefaultParagraphFont"/>
    <w:link w:val="Heading2"/>
    <w:uiPriority w:val="9"/>
    <w:rsid w:val="00BC5CBC"/>
    <w:rPr>
      <w:rFonts w:ascii="Arial" w:eastAsiaTheme="majorEastAsia" w:hAnsi="Arial" w:cstheme="majorBidi"/>
      <w:b/>
      <w:color w:val="000000" w:themeColor="text1"/>
      <w:kern w:val="0"/>
      <w:sz w:val="28"/>
      <w:szCs w:val="32"/>
      <w:lang w:val="en-US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303A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03A9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3A9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3A9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3A9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3A9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3A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rsid w:val="00303A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03A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aliases w:val="Classification"/>
    <w:basedOn w:val="Normal"/>
    <w:next w:val="Normal"/>
    <w:link w:val="SubtitleChar"/>
    <w:uiPriority w:val="11"/>
    <w:qFormat/>
    <w:rsid w:val="00303A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aliases w:val="Classification Char"/>
    <w:basedOn w:val="DefaultParagraphFont"/>
    <w:link w:val="Subtitle"/>
    <w:uiPriority w:val="11"/>
    <w:rsid w:val="00303A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03A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03A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03A9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03A9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3A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3A9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03A9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03A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3A96"/>
  </w:style>
  <w:style w:type="paragraph" w:styleId="Footer">
    <w:name w:val="footer"/>
    <w:basedOn w:val="Normal"/>
    <w:link w:val="FooterChar"/>
    <w:uiPriority w:val="99"/>
    <w:unhideWhenUsed/>
    <w:rsid w:val="00303A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3A96"/>
  </w:style>
  <w:style w:type="paragraph" w:styleId="ListBullet">
    <w:name w:val="List Bullet"/>
    <w:basedOn w:val="Normal"/>
    <w:uiPriority w:val="99"/>
    <w:unhideWhenUsed/>
    <w:rsid w:val="004D7AA8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4D7AA8"/>
    <w:pPr>
      <w:numPr>
        <w:numId w:val="2"/>
      </w:numPr>
      <w:contextualSpacing/>
    </w:pPr>
  </w:style>
  <w:style w:type="table" w:styleId="TableGrid">
    <w:name w:val="Table Grid"/>
    <w:basedOn w:val="TableNormal"/>
    <w:uiPriority w:val="39"/>
    <w:rsid w:val="00253C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BC5CBC"/>
    <w:pPr>
      <w:spacing w:after="0" w:line="240" w:lineRule="auto"/>
    </w:pPr>
    <w:rPr>
      <w:rFonts w:ascii="Arial" w:eastAsiaTheme="minorEastAsia" w:hAnsi="Arial"/>
      <w:kern w:val="0"/>
      <w:szCs w:val="22"/>
      <w:lang w:val="en-US"/>
      <w14:ligatures w14:val="none"/>
    </w:rPr>
  </w:style>
  <w:style w:type="character" w:styleId="Emphasis">
    <w:name w:val="Emphasis"/>
    <w:basedOn w:val="DefaultParagraphFont"/>
    <w:uiPriority w:val="20"/>
    <w:qFormat/>
    <w:rsid w:val="00D53BB3"/>
    <w:rPr>
      <w:i/>
      <w:iCs/>
    </w:rPr>
  </w:style>
  <w:style w:type="paragraph" w:customStyle="1" w:styleId="ContentsHeading">
    <w:name w:val="Contents Heading"/>
    <w:qFormat/>
    <w:rsid w:val="00D53BB3"/>
    <w:rPr>
      <w:rFonts w:ascii="Arial" w:eastAsiaTheme="majorEastAsia" w:hAnsi="Arial" w:cstheme="majorBidi"/>
      <w:color w:val="000000" w:themeColor="text1"/>
      <w:kern w:val="0"/>
      <w:sz w:val="28"/>
      <w:szCs w:val="32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716664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716664"/>
    <w:pPr>
      <w:spacing w:after="100"/>
      <w:ind w:left="240"/>
    </w:pPr>
  </w:style>
  <w:style w:type="character" w:styleId="Hyperlink">
    <w:name w:val="Hyperlink"/>
    <w:basedOn w:val="DefaultParagraphFont"/>
    <w:uiPriority w:val="99"/>
    <w:unhideWhenUsed/>
    <w:rsid w:val="0071666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E10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105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ougLis\OneDrive%20-%20reading.gov.uk\Desktop\RBC_DOCS%20Report_Policy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2eac860-f221-4313-b525-7d81993706fd">
      <Terms xmlns="http://schemas.microsoft.com/office/infopath/2007/PartnerControls"/>
    </lcf76f155ced4ddcb4097134ff3c332f>
    <SharingLink xmlns="e2eac860-f221-4313-b525-7d81993706fd">
      <Url xsi:nil="true"/>
      <Description xsi:nil="true"/>
    </SharingLink>
    <TaxCatchAll xmlns="10adc552-6860-4bf7-af83-b0ff77fe47c5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6F689C6AC43F4E8D5B0F593C8C529A" ma:contentTypeVersion="13" ma:contentTypeDescription="Create a new document." ma:contentTypeScope="" ma:versionID="2fc2ba961563bf5ac8250b9f4f4f6ef8">
  <xsd:schema xmlns:xsd="http://www.w3.org/2001/XMLSchema" xmlns:xs="http://www.w3.org/2001/XMLSchema" xmlns:p="http://schemas.microsoft.com/office/2006/metadata/properties" xmlns:ns2="e2eac860-f221-4313-b525-7d81993706fd" xmlns:ns3="10adc552-6860-4bf7-af83-b0ff77fe47c5" targetNamespace="http://schemas.microsoft.com/office/2006/metadata/properties" ma:root="true" ma:fieldsID="a2efc5d395fa30b9b2a8bfdf045824e1" ns2:_="" ns3:_="">
    <xsd:import namespace="e2eac860-f221-4313-b525-7d81993706fd"/>
    <xsd:import namespace="10adc552-6860-4bf7-af83-b0ff77fe47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SharingLink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eac860-f221-4313-b525-7d81993706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SharingLink" ma:index="12" nillable="true" ma:displayName="SharingLink" ma:format="Hyperlink" ma:internalName="Sharing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7bef11b6-0958-4610-a2c8-35c8ec14b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adc552-6860-4bf7-af83-b0ff77fe47c5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5ea52fa2-d95b-4b27-ad0b-4db742313e3f}" ma:internalName="TaxCatchAll" ma:showField="CatchAllData" ma:web="10adc552-6860-4bf7-af83-b0ff77fe47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A5C1F91-F4D8-43F3-9FE3-03E392C712C0}">
  <ds:schemaRefs>
    <ds:schemaRef ds:uri="http://schemas.microsoft.com/office/2006/metadata/properties"/>
    <ds:schemaRef ds:uri="http://schemas.microsoft.com/office/infopath/2007/PartnerControls"/>
    <ds:schemaRef ds:uri="e2eac860-f221-4313-b525-7d81993706fd"/>
    <ds:schemaRef ds:uri="10adc552-6860-4bf7-af83-b0ff77fe47c5"/>
  </ds:schemaRefs>
</ds:datastoreItem>
</file>

<file path=customXml/itemProps2.xml><?xml version="1.0" encoding="utf-8"?>
<ds:datastoreItem xmlns:ds="http://schemas.openxmlformats.org/officeDocument/2006/customXml" ds:itemID="{83061CB8-0AF7-483B-911D-433E7ED7E8E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DBDF37A-EB13-44B3-81CC-F95C43264C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2eac860-f221-4313-b525-7d81993706fd"/>
    <ds:schemaRef ds:uri="10adc552-6860-4bf7-af83-b0ff77fe47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30D4B11-50D0-4601-A437-EE349276D7D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RBC_DOCS Report_Policy Template</Template>
  <TotalTime>9</TotalTime>
  <Pages>11</Pages>
  <Words>742</Words>
  <Characters>4231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Vought, Lisa</dc:creator>
  <cp:keywords/>
  <dc:description/>
  <cp:lastModifiedBy>Vought, Lisa</cp:lastModifiedBy>
  <cp:revision>25</cp:revision>
  <dcterms:created xsi:type="dcterms:W3CDTF">2026-08-28T07:13:00Z</dcterms:created>
  <dcterms:modified xsi:type="dcterms:W3CDTF">2026-08-28T07:24:00Z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e775e274-1bf3-404e-abf5-d483fc6fb42a</vt:lpwstr>
  </property>
  <property fmtid="{D5CDD505-2E9C-101B-9397-08002B2CF9AE}" pid="3" name="ContentTypeId">
    <vt:lpwstr>0x010100656F689C6AC43F4E8D5B0F593C8C529A</vt:lpwstr>
  </property>
</Properties>
</file>