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807D" w14:textId="2FD69BEF" w:rsidR="008B216A" w:rsidRPr="00830BC8" w:rsidRDefault="1C2BFA76" w:rsidP="7F661461">
      <w:pPr>
        <w:jc w:val="right"/>
        <w:rPr>
          <w:rFonts w:ascii="Calibri" w:hAnsi="Calibri" w:cs="Calibri"/>
        </w:rPr>
      </w:pPr>
      <w:r w:rsidRPr="00830BC8">
        <w:rPr>
          <w:rFonts w:ascii="Calibri" w:hAnsi="Calibri" w:cs="Calibri"/>
          <w:noProof/>
        </w:rPr>
        <w:drawing>
          <wp:inline distT="0" distB="0" distL="0" distR="0" wp14:anchorId="093FFA36" wp14:editId="73708DA3">
            <wp:extent cx="2298391" cy="658425"/>
            <wp:effectExtent l="0" t="0" r="0" b="0"/>
            <wp:docPr id="6453431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343198" name="Picture 6453431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391" cy="6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E8A3" w14:textId="130B6914" w:rsidR="7F661461" w:rsidRPr="00830BC8" w:rsidRDefault="7F661461" w:rsidP="7F661461">
      <w:pPr>
        <w:jc w:val="center"/>
        <w:rPr>
          <w:rFonts w:ascii="Calibri" w:eastAsiaTheme="minorEastAsia" w:hAnsi="Calibri" w:cs="Calibri"/>
          <w:b/>
          <w:bCs/>
          <w:sz w:val="28"/>
          <w:szCs w:val="28"/>
        </w:rPr>
      </w:pPr>
    </w:p>
    <w:p w14:paraId="1D6CB938" w14:textId="200E1D01" w:rsidR="02A21D77" w:rsidRPr="00830BC8" w:rsidRDefault="3F8AC3E0" w:rsidP="7F661461">
      <w:pPr>
        <w:jc w:val="center"/>
        <w:rPr>
          <w:rFonts w:ascii="Calibri" w:eastAsiaTheme="minorEastAsia" w:hAnsi="Calibri" w:cs="Calibri"/>
          <w:b/>
          <w:bCs/>
          <w:sz w:val="28"/>
          <w:szCs w:val="28"/>
        </w:rPr>
      </w:pPr>
      <w:r w:rsidRPr="00830BC8">
        <w:rPr>
          <w:rFonts w:ascii="Calibri" w:eastAsiaTheme="minorEastAsia" w:hAnsi="Calibri" w:cs="Calibri"/>
          <w:b/>
          <w:bCs/>
          <w:sz w:val="28"/>
          <w:szCs w:val="28"/>
        </w:rPr>
        <w:t>Safeguarding Children</w:t>
      </w:r>
    </w:p>
    <w:p w14:paraId="52BC4C0B" w14:textId="77777777" w:rsidR="00830BC8" w:rsidRPr="00830BC8" w:rsidRDefault="5B16E789" w:rsidP="7F661461">
      <w:p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Management of </w:t>
      </w:r>
      <w:r w:rsidR="00830BC8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</w:t>
      </w:r>
      <w:r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oncerns and </w:t>
      </w:r>
      <w:r w:rsidR="00830BC8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a</w:t>
      </w:r>
      <w:r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llegations</w:t>
      </w:r>
      <w:r w:rsidR="4A47760D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about </w:t>
      </w:r>
      <w:r w:rsidR="00830BC8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a</w:t>
      </w:r>
      <w:r w:rsidR="4A47760D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dults </w:t>
      </w:r>
    </w:p>
    <w:p w14:paraId="6D60C0F3" w14:textId="38669704" w:rsidR="02A21D77" w:rsidRPr="00830BC8" w:rsidRDefault="00830BC8" w:rsidP="7F661461">
      <w:p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</w:t>
      </w:r>
      <w:r w:rsidR="4A47760D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o</w:t>
      </w:r>
      <w:r w:rsidR="2153232B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</w:t>
      </w:r>
      <w:r w:rsidR="4A47760D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king with </w:t>
      </w:r>
      <w:r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</w:t>
      </w:r>
      <w:r w:rsidR="4A47760D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hildren</w:t>
      </w:r>
      <w:r w:rsidR="5B16E789" w:rsidRPr="00830BC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74D3CF4B" w14:textId="1699797C" w:rsidR="7F661461" w:rsidRPr="00830BC8" w:rsidRDefault="007F329D" w:rsidP="7F661461">
      <w:pPr>
        <w:jc w:val="center"/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</w:pPr>
      <w:r w:rsidRPr="00830BC8"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  <w:t>Local Authority Designated Officer (LADO)</w:t>
      </w:r>
    </w:p>
    <w:p w14:paraId="612CA4F7" w14:textId="44B03ED0" w:rsidR="5B16E789" w:rsidRPr="00830BC8" w:rsidRDefault="00830BC8" w:rsidP="7F661461">
      <w:pPr>
        <w:jc w:val="center"/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</w:pPr>
      <w:r w:rsidRPr="00830BC8"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  <w:t>r</w:t>
      </w:r>
      <w:r w:rsidR="456D3A5A" w:rsidRPr="00830BC8"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  <w:t xml:space="preserve">eferral </w:t>
      </w:r>
      <w:r w:rsidRPr="00830BC8"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  <w:t>f</w:t>
      </w:r>
      <w:r w:rsidR="456D3A5A" w:rsidRPr="00830BC8">
        <w:rPr>
          <w:rFonts w:ascii="Calibri" w:eastAsiaTheme="minorEastAsia" w:hAnsi="Calibri" w:cs="Calibri"/>
          <w:b/>
          <w:bCs/>
          <w:color w:val="000000" w:themeColor="text1"/>
          <w:sz w:val="28"/>
          <w:szCs w:val="28"/>
        </w:rPr>
        <w:t>orm</w:t>
      </w:r>
    </w:p>
    <w:p w14:paraId="409DBDCE" w14:textId="3B991D14" w:rsidR="7F661461" w:rsidRPr="00830BC8" w:rsidRDefault="7F661461" w:rsidP="7F661461">
      <w:pPr>
        <w:jc w:val="center"/>
        <w:rPr>
          <w:rFonts w:ascii="Calibri" w:eastAsiaTheme="minorEastAsia" w:hAnsi="Calibri" w:cs="Calibri"/>
          <w:b/>
          <w:bCs/>
        </w:rPr>
      </w:pPr>
    </w:p>
    <w:p w14:paraId="151803C5" w14:textId="445C18F0" w:rsidR="67AEFA44" w:rsidRPr="00830BC8" w:rsidRDefault="67AEFA44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 xml:space="preserve">Use of this </w:t>
      </w:r>
      <w:r w:rsidR="00830BC8" w:rsidRPr="00830BC8">
        <w:rPr>
          <w:rFonts w:ascii="Calibri" w:eastAsiaTheme="minorEastAsia" w:hAnsi="Calibri" w:cs="Calibri"/>
          <w:b/>
          <w:bCs/>
        </w:rPr>
        <w:t>re</w:t>
      </w:r>
      <w:r w:rsidRPr="00830BC8">
        <w:rPr>
          <w:rFonts w:ascii="Calibri" w:eastAsiaTheme="minorEastAsia" w:hAnsi="Calibri" w:cs="Calibri"/>
          <w:b/>
          <w:bCs/>
        </w:rPr>
        <w:t xml:space="preserve">ferral </w:t>
      </w:r>
      <w:r w:rsidR="00830BC8" w:rsidRPr="00830BC8">
        <w:rPr>
          <w:rFonts w:ascii="Calibri" w:eastAsiaTheme="minorEastAsia" w:hAnsi="Calibri" w:cs="Calibri"/>
          <w:b/>
          <w:bCs/>
        </w:rPr>
        <w:t>f</w:t>
      </w:r>
      <w:r w:rsidRPr="00830BC8">
        <w:rPr>
          <w:rFonts w:ascii="Calibri" w:eastAsiaTheme="minorEastAsia" w:hAnsi="Calibri" w:cs="Calibri"/>
          <w:b/>
          <w:bCs/>
        </w:rPr>
        <w:t>orm</w:t>
      </w:r>
    </w:p>
    <w:p w14:paraId="26AC2A2B" w14:textId="09A7655A" w:rsidR="77C94077" w:rsidRPr="00830BC8" w:rsidRDefault="77C94077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This referral form must be used to notify the Local Authority Designated Officer (LADO) of concerns about an adult working in a position of trust in relat</w:t>
      </w:r>
      <w:r w:rsidR="0414EE8F" w:rsidRPr="00830BC8">
        <w:rPr>
          <w:rFonts w:ascii="Calibri" w:eastAsiaTheme="minorEastAsia" w:hAnsi="Calibri" w:cs="Calibri"/>
        </w:rPr>
        <w:t>ion to children and young people within the Reading area.</w:t>
      </w:r>
    </w:p>
    <w:p w14:paraId="1B4280F8" w14:textId="3B249069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45E592E3" w14:textId="4AB75BA8" w:rsidR="12BE61A1" w:rsidRPr="00830BC8" w:rsidRDefault="12BE61A1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 xml:space="preserve">LADO </w:t>
      </w:r>
      <w:r w:rsidR="00830BC8" w:rsidRPr="00830BC8">
        <w:rPr>
          <w:rFonts w:ascii="Calibri" w:eastAsiaTheme="minorEastAsia" w:hAnsi="Calibri" w:cs="Calibri"/>
          <w:b/>
          <w:bCs/>
        </w:rPr>
        <w:t>t</w:t>
      </w:r>
      <w:r w:rsidRPr="00830BC8">
        <w:rPr>
          <w:rFonts w:ascii="Calibri" w:eastAsiaTheme="minorEastAsia" w:hAnsi="Calibri" w:cs="Calibri"/>
          <w:b/>
          <w:bCs/>
        </w:rPr>
        <w:t>hreshold</w:t>
      </w:r>
    </w:p>
    <w:p w14:paraId="248E90CD" w14:textId="06B4A755" w:rsidR="2872EF9E" w:rsidRPr="00830BC8" w:rsidRDefault="2872EF9E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Concerns within the LADO remit include situations where an adult working in a position of trust has:</w:t>
      </w:r>
    </w:p>
    <w:p w14:paraId="251F4311" w14:textId="3385ADF3" w:rsidR="2872EF9E" w:rsidRPr="00830BC8" w:rsidRDefault="2872EF9E" w:rsidP="7F661461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 xml:space="preserve">Behaved in a way that has harmed a </w:t>
      </w:r>
      <w:r w:rsidR="007F329D" w:rsidRPr="00830BC8">
        <w:rPr>
          <w:rFonts w:ascii="Calibri" w:eastAsiaTheme="minorEastAsia" w:hAnsi="Calibri" w:cs="Calibri"/>
        </w:rPr>
        <w:t>child or</w:t>
      </w:r>
      <w:r w:rsidRPr="00830BC8">
        <w:rPr>
          <w:rFonts w:ascii="Calibri" w:eastAsiaTheme="minorEastAsia" w:hAnsi="Calibri" w:cs="Calibri"/>
        </w:rPr>
        <w:t xml:space="preserve"> may have harmed a </w:t>
      </w:r>
      <w:r w:rsidR="007F329D" w:rsidRPr="00830BC8">
        <w:rPr>
          <w:rFonts w:ascii="Calibri" w:eastAsiaTheme="minorEastAsia" w:hAnsi="Calibri" w:cs="Calibri"/>
        </w:rPr>
        <w:t>child.</w:t>
      </w:r>
    </w:p>
    <w:p w14:paraId="7AFDE8F0" w14:textId="4BDD48A5" w:rsidR="2872EF9E" w:rsidRPr="00830BC8" w:rsidRDefault="2872EF9E" w:rsidP="7F661461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 xml:space="preserve">Possibly committed a criminal offence against or related to a </w:t>
      </w:r>
      <w:r w:rsidR="007F329D" w:rsidRPr="00830BC8">
        <w:rPr>
          <w:rFonts w:ascii="Calibri" w:eastAsiaTheme="minorEastAsia" w:hAnsi="Calibri" w:cs="Calibri"/>
        </w:rPr>
        <w:t>child.</w:t>
      </w:r>
    </w:p>
    <w:p w14:paraId="6D3B920E" w14:textId="3168EB65" w:rsidR="2872EF9E" w:rsidRPr="00830BC8" w:rsidRDefault="2872EF9E" w:rsidP="7F661461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Behaved towards a child or children in a way that indicates they may pose a risk of harm to children; or</w:t>
      </w:r>
    </w:p>
    <w:p w14:paraId="1B803E32" w14:textId="64074F38" w:rsidR="2872EF9E" w:rsidRPr="00830BC8" w:rsidRDefault="2872EF9E" w:rsidP="7F661461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Behaved in a way that indicates they may not be suitable to work with children.</w:t>
      </w:r>
    </w:p>
    <w:p w14:paraId="045DF404" w14:textId="6B7E370D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787E5E13" w14:textId="59C1A0AB" w:rsidR="2872EF9E" w:rsidRPr="00830BC8" w:rsidRDefault="2872EF9E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Where there is uncertainty about whether the threshold is met, a referral must still be submitted so that the concern can be considered by the LADO</w:t>
      </w:r>
      <w:r w:rsidR="7570FDD7" w:rsidRPr="00830BC8">
        <w:rPr>
          <w:rFonts w:ascii="Calibri" w:eastAsiaTheme="minorEastAsia" w:hAnsi="Calibri" w:cs="Calibri"/>
        </w:rPr>
        <w:t xml:space="preserve"> and the appropriate safeguarding pathway determined.</w:t>
      </w:r>
    </w:p>
    <w:p w14:paraId="773917A8" w14:textId="41C309D5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4452E80E" w14:textId="2A56AAB8" w:rsidR="577E9097" w:rsidRPr="00830BC8" w:rsidRDefault="577E9097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>Timescales</w:t>
      </w:r>
    </w:p>
    <w:p w14:paraId="53CBE437" w14:textId="5772B93C" w:rsidR="0414EE8F" w:rsidRPr="00830BC8" w:rsidRDefault="0414EE8F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Referrals</w:t>
      </w:r>
      <w:r w:rsidR="55DC18F1" w:rsidRPr="00830BC8">
        <w:rPr>
          <w:rFonts w:ascii="Calibri" w:eastAsiaTheme="minorEastAsia" w:hAnsi="Calibri" w:cs="Calibri"/>
        </w:rPr>
        <w:t xml:space="preserve"> must be submitted within one working day of the incident or concern, regardless of whether all information is availab</w:t>
      </w:r>
      <w:r w:rsidR="1E7C227D" w:rsidRPr="00830BC8">
        <w:rPr>
          <w:rFonts w:ascii="Calibri" w:eastAsiaTheme="minorEastAsia" w:hAnsi="Calibri" w:cs="Calibri"/>
        </w:rPr>
        <w:t>le</w:t>
      </w:r>
      <w:r w:rsidR="55DC18F1" w:rsidRPr="00830BC8">
        <w:rPr>
          <w:rFonts w:ascii="Calibri" w:eastAsiaTheme="minorEastAsia" w:hAnsi="Calibri" w:cs="Calibri"/>
        </w:rPr>
        <w:t xml:space="preserve"> at the time</w:t>
      </w:r>
      <w:r w:rsidR="4F6B73ED" w:rsidRPr="00830BC8">
        <w:rPr>
          <w:rFonts w:ascii="Calibri" w:eastAsiaTheme="minorEastAsia" w:hAnsi="Calibri" w:cs="Calibri"/>
        </w:rPr>
        <w:t xml:space="preserve">. </w:t>
      </w:r>
      <w:r w:rsidR="55DC18F1" w:rsidRPr="00830BC8">
        <w:rPr>
          <w:rFonts w:ascii="Calibri" w:eastAsiaTheme="minorEastAsia" w:hAnsi="Calibri" w:cs="Calibri"/>
        </w:rPr>
        <w:t>This requirement applies from the point the incident or concern is known to the employer or organisation.</w:t>
      </w:r>
    </w:p>
    <w:p w14:paraId="2B06B425" w14:textId="61EF8F0D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08E4879E" w14:textId="00E68F7E" w:rsidR="2DD6D14C" w:rsidRPr="00830BC8" w:rsidRDefault="2DD6D14C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 xml:space="preserve">The LADO will acknowledge and respond to referrals within one working day of receipt in line with </w:t>
      </w:r>
      <w:r w:rsidR="273576D2" w:rsidRPr="00830BC8">
        <w:rPr>
          <w:rFonts w:ascii="Calibri" w:eastAsiaTheme="minorEastAsia" w:hAnsi="Calibri" w:cs="Calibri"/>
        </w:rPr>
        <w:t>national</w:t>
      </w:r>
      <w:r w:rsidRPr="00830BC8">
        <w:rPr>
          <w:rFonts w:ascii="Calibri" w:eastAsiaTheme="minorEastAsia" w:hAnsi="Calibri" w:cs="Calibri"/>
        </w:rPr>
        <w:t xml:space="preserve"> and </w:t>
      </w:r>
      <w:r w:rsidR="3D5FC21E" w:rsidRPr="00830BC8">
        <w:rPr>
          <w:rFonts w:ascii="Calibri" w:eastAsiaTheme="minorEastAsia" w:hAnsi="Calibri" w:cs="Calibri"/>
        </w:rPr>
        <w:t>local</w:t>
      </w:r>
      <w:r w:rsidRPr="00830BC8">
        <w:rPr>
          <w:rFonts w:ascii="Calibri" w:eastAsiaTheme="minorEastAsia" w:hAnsi="Calibri" w:cs="Calibri"/>
        </w:rPr>
        <w:t xml:space="preserve"> safeguarding arrangements.</w:t>
      </w:r>
    </w:p>
    <w:p w14:paraId="589B41D8" w14:textId="4AC4A2FB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3B2A422B" w14:textId="0BB42A6B" w:rsidR="66899EBC" w:rsidRPr="00830BC8" w:rsidRDefault="66899EBC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 xml:space="preserve">Immediate </w:t>
      </w:r>
      <w:r w:rsidR="00830BC8" w:rsidRPr="00830BC8">
        <w:rPr>
          <w:rFonts w:ascii="Calibri" w:eastAsiaTheme="minorEastAsia" w:hAnsi="Calibri" w:cs="Calibri"/>
          <w:b/>
          <w:bCs/>
        </w:rPr>
        <w:t>s</w:t>
      </w:r>
      <w:r w:rsidRPr="00830BC8">
        <w:rPr>
          <w:rFonts w:ascii="Calibri" w:eastAsiaTheme="minorEastAsia" w:hAnsi="Calibri" w:cs="Calibri"/>
          <w:b/>
          <w:bCs/>
        </w:rPr>
        <w:t>afeguarding</w:t>
      </w:r>
    </w:p>
    <w:p w14:paraId="58D90828" w14:textId="4B959D73" w:rsidR="66899EBC" w:rsidRPr="00830BC8" w:rsidRDefault="66899EBC" w:rsidP="7F661461">
      <w:pPr>
        <w:rPr>
          <w:rFonts w:ascii="Calibri" w:hAnsi="Calibri" w:cs="Calibri"/>
          <w:lang w:val="en-US"/>
        </w:rPr>
      </w:pPr>
      <w:r w:rsidRPr="00830BC8">
        <w:rPr>
          <w:rFonts w:ascii="Calibri" w:eastAsiaTheme="minorEastAsia" w:hAnsi="Calibri" w:cs="Calibri"/>
        </w:rPr>
        <w:t xml:space="preserve">If there is an immediate concern about the safety of a child, </w:t>
      </w:r>
      <w:r w:rsidR="22D84584" w:rsidRPr="00830BC8">
        <w:rPr>
          <w:rFonts w:ascii="Calibri" w:eastAsiaTheme="minorEastAsia" w:hAnsi="Calibri" w:cs="Calibri"/>
        </w:rPr>
        <w:t xml:space="preserve">please </w:t>
      </w:r>
      <w:r w:rsidR="22D84584" w:rsidRPr="00830BC8">
        <w:rPr>
          <w:rFonts w:ascii="Calibri" w:hAnsi="Calibri" w:cs="Calibri"/>
        </w:rPr>
        <w:t xml:space="preserve">contact Police or the Reading </w:t>
      </w:r>
      <w:r w:rsidR="22D84584" w:rsidRPr="00830BC8">
        <w:rPr>
          <w:rFonts w:ascii="Calibri" w:hAnsi="Calibri" w:cs="Calibri"/>
          <w:lang w:val="en-US"/>
        </w:rPr>
        <w:t>Children’s Single Point of Access on 0118 937 3641</w:t>
      </w:r>
      <w:r w:rsidR="22D84584" w:rsidRPr="00830BC8">
        <w:rPr>
          <w:rFonts w:ascii="Calibri" w:hAnsi="Calibri" w:cs="Calibri"/>
        </w:rPr>
        <w:t>.</w:t>
      </w:r>
    </w:p>
    <w:p w14:paraId="1E00D0B8" w14:textId="539F6778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0283C852" w14:textId="444BB239" w:rsidR="0C827336" w:rsidRPr="00830BC8" w:rsidRDefault="0C827336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 xml:space="preserve">Submitting the </w:t>
      </w:r>
      <w:r w:rsidR="00830BC8" w:rsidRPr="00830BC8">
        <w:rPr>
          <w:rFonts w:ascii="Calibri" w:eastAsiaTheme="minorEastAsia" w:hAnsi="Calibri" w:cs="Calibri"/>
          <w:b/>
          <w:bCs/>
        </w:rPr>
        <w:t>r</w:t>
      </w:r>
      <w:r w:rsidRPr="00830BC8">
        <w:rPr>
          <w:rFonts w:ascii="Calibri" w:eastAsiaTheme="minorEastAsia" w:hAnsi="Calibri" w:cs="Calibri"/>
          <w:b/>
          <w:bCs/>
        </w:rPr>
        <w:t xml:space="preserve">eferral / </w:t>
      </w:r>
      <w:r w:rsidR="00830BC8" w:rsidRPr="00830BC8">
        <w:rPr>
          <w:rFonts w:ascii="Calibri" w:eastAsiaTheme="minorEastAsia" w:hAnsi="Calibri" w:cs="Calibri"/>
          <w:b/>
          <w:bCs/>
        </w:rPr>
        <w:t>c</w:t>
      </w:r>
      <w:r w:rsidRPr="00830BC8">
        <w:rPr>
          <w:rFonts w:ascii="Calibri" w:eastAsiaTheme="minorEastAsia" w:hAnsi="Calibri" w:cs="Calibri"/>
          <w:b/>
          <w:bCs/>
        </w:rPr>
        <w:t xml:space="preserve">ontact </w:t>
      </w:r>
      <w:r w:rsidR="00830BC8" w:rsidRPr="00830BC8">
        <w:rPr>
          <w:rFonts w:ascii="Calibri" w:eastAsiaTheme="minorEastAsia" w:hAnsi="Calibri" w:cs="Calibri"/>
          <w:b/>
          <w:bCs/>
        </w:rPr>
        <w:t>d</w:t>
      </w:r>
      <w:r w:rsidRPr="00830BC8">
        <w:rPr>
          <w:rFonts w:ascii="Calibri" w:eastAsiaTheme="minorEastAsia" w:hAnsi="Calibri" w:cs="Calibri"/>
          <w:b/>
          <w:bCs/>
        </w:rPr>
        <w:t>etails</w:t>
      </w:r>
    </w:p>
    <w:p w14:paraId="2F370A03" w14:textId="712469BD" w:rsidR="69EF72E5" w:rsidRPr="00830BC8" w:rsidRDefault="69EF72E5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>Local Authority Designated Officer (LADO)</w:t>
      </w:r>
    </w:p>
    <w:p w14:paraId="53FE6325" w14:textId="603335C4" w:rsidR="69EF72E5" w:rsidRPr="00830BC8" w:rsidRDefault="69EF72E5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Sue Darby</w:t>
      </w:r>
    </w:p>
    <w:p w14:paraId="13B050CB" w14:textId="3F49A9CA" w:rsidR="69EF72E5" w:rsidRPr="00830BC8" w:rsidRDefault="69EF72E5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Local Authority Designated Officer for Reading Borough Council</w:t>
      </w:r>
    </w:p>
    <w:p w14:paraId="0FFB82BE" w14:textId="61B78DB5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78BC651D" w14:textId="763D7FA0" w:rsidR="449E8AE0" w:rsidRPr="00830BC8" w:rsidRDefault="449E8AE0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 xml:space="preserve">Completed referral forms must be submitted </w:t>
      </w:r>
      <w:r w:rsidR="5A77FB50" w:rsidRPr="00830BC8">
        <w:rPr>
          <w:rFonts w:ascii="Calibri" w:eastAsiaTheme="minorEastAsia" w:hAnsi="Calibri" w:cs="Calibri"/>
        </w:rPr>
        <w:t>by email to the LADO, in accordance with your organisation’s information-sharing and data protection arrangements.</w:t>
      </w:r>
    </w:p>
    <w:p w14:paraId="6B6C08A4" w14:textId="257E4087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59E9C818" w14:textId="702142DC" w:rsidR="5A77FB50" w:rsidRPr="00830BC8" w:rsidRDefault="5A77FB50" w:rsidP="7F661461">
      <w:pPr>
        <w:rPr>
          <w:rFonts w:ascii="Calibri" w:eastAsiaTheme="minorEastAsia" w:hAnsi="Calibri" w:cs="Calibri"/>
          <w:b/>
          <w:bCs/>
        </w:rPr>
      </w:pPr>
      <w:r w:rsidRPr="00830BC8">
        <w:rPr>
          <w:rFonts w:ascii="Calibri" w:eastAsiaTheme="minorEastAsia" w:hAnsi="Calibri" w:cs="Calibri"/>
          <w:b/>
          <w:bCs/>
        </w:rPr>
        <w:t>Primary route:</w:t>
      </w:r>
    </w:p>
    <w:p w14:paraId="140FCEEF" w14:textId="6EA816C5" w:rsidR="5A77FB50" w:rsidRPr="00830BC8" w:rsidRDefault="5A77FB50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Send the completed referral form to the LADO inbox:</w:t>
      </w:r>
    </w:p>
    <w:p w14:paraId="34201F8D" w14:textId="2E5203D3" w:rsidR="5A77FB50" w:rsidRPr="00830BC8" w:rsidRDefault="5A77FB50" w:rsidP="7F661461">
      <w:pPr>
        <w:rPr>
          <w:rFonts w:ascii="Calibri" w:eastAsiaTheme="minorEastAsia" w:hAnsi="Calibri" w:cs="Calibri"/>
        </w:rPr>
      </w:pPr>
      <w:hyperlink r:id="rId12">
        <w:r w:rsidRPr="00830BC8">
          <w:rPr>
            <w:rStyle w:val="Hyperlink"/>
            <w:rFonts w:ascii="Calibri" w:eastAsiaTheme="minorEastAsia" w:hAnsi="Calibri" w:cs="Calibri"/>
          </w:rPr>
          <w:t>Lado@r</w:t>
        </w:r>
        <w:r w:rsidRPr="00830BC8">
          <w:rPr>
            <w:rStyle w:val="Hyperlink"/>
            <w:rFonts w:ascii="Calibri" w:eastAsiaTheme="minorEastAsia" w:hAnsi="Calibri" w:cs="Calibri"/>
          </w:rPr>
          <w:t>e</w:t>
        </w:r>
        <w:r w:rsidRPr="00830BC8">
          <w:rPr>
            <w:rStyle w:val="Hyperlink"/>
            <w:rFonts w:ascii="Calibri" w:eastAsiaTheme="minorEastAsia" w:hAnsi="Calibri" w:cs="Calibri"/>
          </w:rPr>
          <w:t>ading.gov.uk</w:t>
        </w:r>
      </w:hyperlink>
    </w:p>
    <w:p w14:paraId="27207193" w14:textId="790C664A" w:rsidR="7F661461" w:rsidRPr="00830BC8" w:rsidRDefault="7F661461" w:rsidP="7F661461">
      <w:pPr>
        <w:rPr>
          <w:rFonts w:ascii="Calibri" w:eastAsiaTheme="minorEastAsia" w:hAnsi="Calibri" w:cs="Calibri"/>
        </w:rPr>
      </w:pPr>
    </w:p>
    <w:p w14:paraId="6884E6EA" w14:textId="3C8B2A4C" w:rsidR="5A77FB50" w:rsidRPr="00830BC8" w:rsidRDefault="5A77FB50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>If you are unable to submit the form by email:</w:t>
      </w:r>
    </w:p>
    <w:p w14:paraId="700A21E4" w14:textId="080FD307" w:rsidR="5A77FB50" w:rsidRPr="00830BC8" w:rsidRDefault="5A77FB50" w:rsidP="7F661461">
      <w:pPr>
        <w:rPr>
          <w:rFonts w:ascii="Calibri" w:eastAsiaTheme="minorEastAsia" w:hAnsi="Calibri" w:cs="Calibri"/>
        </w:rPr>
      </w:pPr>
      <w:r w:rsidRPr="00830BC8">
        <w:rPr>
          <w:rFonts w:ascii="Calibri" w:eastAsiaTheme="minorEastAsia" w:hAnsi="Calibri" w:cs="Calibri"/>
        </w:rPr>
        <w:t xml:space="preserve">Contact the Business Support </w:t>
      </w:r>
      <w:r w:rsidR="00830BC8" w:rsidRPr="00830BC8">
        <w:rPr>
          <w:rFonts w:ascii="Calibri" w:eastAsiaTheme="minorEastAsia" w:hAnsi="Calibri" w:cs="Calibri"/>
        </w:rPr>
        <w:t>t</w:t>
      </w:r>
      <w:r w:rsidRPr="00830BC8">
        <w:rPr>
          <w:rFonts w:ascii="Calibri" w:eastAsiaTheme="minorEastAsia" w:hAnsi="Calibri" w:cs="Calibri"/>
        </w:rPr>
        <w:t>eam on 0118 937 2684</w:t>
      </w:r>
      <w:r w:rsidR="4EFF6D3E" w:rsidRPr="00830BC8">
        <w:rPr>
          <w:rFonts w:ascii="Calibri" w:eastAsiaTheme="minorEastAsia" w:hAnsi="Calibri" w:cs="Calibri"/>
        </w:rPr>
        <w:t xml:space="preserve"> / </w:t>
      </w:r>
      <w:hyperlink r:id="rId13">
        <w:r w:rsidR="4EFF6D3E" w:rsidRPr="00830BC8">
          <w:rPr>
            <w:rStyle w:val="Hyperlink"/>
            <w:rFonts w:ascii="Calibri" w:eastAsiaTheme="minorEastAsia" w:hAnsi="Calibri" w:cs="Calibri"/>
          </w:rPr>
          <w:t>business.support@reading.gov.uk</w:t>
        </w:r>
      </w:hyperlink>
      <w:r w:rsidR="4EFF6D3E" w:rsidRPr="00830BC8">
        <w:rPr>
          <w:rFonts w:ascii="Calibri" w:eastAsiaTheme="minorEastAsia" w:hAnsi="Calibri" w:cs="Calibri"/>
        </w:rPr>
        <w:t xml:space="preserve"> </w:t>
      </w:r>
      <w:r w:rsidRPr="00830BC8">
        <w:rPr>
          <w:rFonts w:ascii="Calibri" w:eastAsiaTheme="minorEastAsia" w:hAnsi="Calibri" w:cs="Calibri"/>
        </w:rPr>
        <w:t>for advice on submission</w:t>
      </w:r>
      <w:r w:rsidR="12B16691" w:rsidRPr="00830BC8">
        <w:rPr>
          <w:rFonts w:ascii="Calibri" w:eastAsiaTheme="minorEastAsia" w:hAnsi="Calibri" w:cs="Calibri"/>
        </w:rPr>
        <w:t>.</w:t>
      </w:r>
    </w:p>
    <w:p w14:paraId="24C65400" w14:textId="53E472EE" w:rsidR="7F661461" w:rsidRPr="00830BC8" w:rsidRDefault="7F661461" w:rsidP="7F661461">
      <w:pPr>
        <w:rPr>
          <w:rFonts w:ascii="Calibri" w:eastAsiaTheme="minorEastAsia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6174"/>
      </w:tblGrid>
      <w:tr w:rsidR="00584DE1" w:rsidRPr="00830BC8" w14:paraId="5FAC5D7D" w14:textId="77777777" w:rsidTr="003C39C2">
        <w:tc>
          <w:tcPr>
            <w:tcW w:w="9853" w:type="dxa"/>
            <w:gridSpan w:val="2"/>
            <w:shd w:val="clear" w:color="auto" w:fill="DAEEF3"/>
          </w:tcPr>
          <w:p w14:paraId="27360D63" w14:textId="62E88D87" w:rsidR="00584DE1" w:rsidRPr="00830BC8" w:rsidRDefault="00B60F02" w:rsidP="003C39C2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30BC8">
              <w:rPr>
                <w:rFonts w:ascii="Calibri" w:hAnsi="Calibri" w:cs="Calibri"/>
                <w:b/>
                <w:bCs/>
              </w:rPr>
              <w:t xml:space="preserve">Contact </w:t>
            </w:r>
            <w:r w:rsidR="00830BC8" w:rsidRPr="00830BC8">
              <w:rPr>
                <w:rFonts w:ascii="Calibri" w:hAnsi="Calibri" w:cs="Calibri"/>
                <w:b/>
                <w:bCs/>
              </w:rPr>
              <w:t>d</w:t>
            </w:r>
            <w:r w:rsidRPr="00830BC8">
              <w:rPr>
                <w:rFonts w:ascii="Calibri" w:hAnsi="Calibri" w:cs="Calibri"/>
                <w:b/>
                <w:bCs/>
              </w:rPr>
              <w:t>etails</w:t>
            </w:r>
            <w:r w:rsidR="00584DE1" w:rsidRPr="00830BC8">
              <w:rPr>
                <w:rFonts w:ascii="Calibri" w:hAnsi="Calibri" w:cs="Calibri"/>
                <w:b/>
                <w:bCs/>
              </w:rPr>
              <w:t>:</w:t>
            </w:r>
          </w:p>
        </w:tc>
      </w:tr>
      <w:tr w:rsidR="0007277C" w:rsidRPr="00830BC8" w14:paraId="70274325" w14:textId="77777777" w:rsidTr="003C39C2">
        <w:tc>
          <w:tcPr>
            <w:tcW w:w="3510" w:type="dxa"/>
          </w:tcPr>
          <w:p w14:paraId="3C040E71" w14:textId="4FBD9DAF" w:rsidR="0007277C" w:rsidRPr="00830BC8" w:rsidRDefault="0007277C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Date of alleged incident</w:t>
            </w:r>
          </w:p>
        </w:tc>
        <w:tc>
          <w:tcPr>
            <w:tcW w:w="6343" w:type="dxa"/>
          </w:tcPr>
          <w:p w14:paraId="02AADE85" w14:textId="77777777" w:rsidR="0007277C" w:rsidRPr="00830BC8" w:rsidRDefault="0007277C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07277C" w:rsidRPr="00830BC8" w14:paraId="1E53262A" w14:textId="77777777" w:rsidTr="003C39C2">
        <w:tc>
          <w:tcPr>
            <w:tcW w:w="3510" w:type="dxa"/>
          </w:tcPr>
          <w:p w14:paraId="2D47D071" w14:textId="331E4234" w:rsidR="0007277C" w:rsidRPr="00830BC8" w:rsidRDefault="0007277C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Time of alleged incident</w:t>
            </w:r>
          </w:p>
        </w:tc>
        <w:tc>
          <w:tcPr>
            <w:tcW w:w="6343" w:type="dxa"/>
          </w:tcPr>
          <w:p w14:paraId="37143C1E" w14:textId="77777777" w:rsidR="0007277C" w:rsidRPr="00830BC8" w:rsidRDefault="0007277C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2C6F33" w:rsidRPr="00830BC8" w14:paraId="544B2CD7" w14:textId="77777777" w:rsidTr="003C39C2">
        <w:tc>
          <w:tcPr>
            <w:tcW w:w="3510" w:type="dxa"/>
          </w:tcPr>
          <w:p w14:paraId="5F8F93D5" w14:textId="0965D295" w:rsidR="002C6F33" w:rsidRPr="00830BC8" w:rsidRDefault="002C6F3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Date of referral</w:t>
            </w:r>
          </w:p>
        </w:tc>
        <w:tc>
          <w:tcPr>
            <w:tcW w:w="6343" w:type="dxa"/>
          </w:tcPr>
          <w:p w14:paraId="22272F38" w14:textId="77777777" w:rsidR="002C6F33" w:rsidRPr="00830BC8" w:rsidRDefault="002C6F33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7E32E927" w14:textId="77777777" w:rsidTr="003C39C2">
        <w:tc>
          <w:tcPr>
            <w:tcW w:w="3510" w:type="dxa"/>
          </w:tcPr>
          <w:p w14:paraId="728B6C09" w14:textId="644FEA56" w:rsidR="00584DE1" w:rsidRPr="00830BC8" w:rsidRDefault="002C6F3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Contact n</w:t>
            </w:r>
            <w:r w:rsidR="00584DE1" w:rsidRPr="00830BC8">
              <w:rPr>
                <w:rFonts w:ascii="Calibri" w:hAnsi="Calibri" w:cs="Calibri"/>
              </w:rPr>
              <w:t>ame</w:t>
            </w:r>
            <w:r w:rsidRPr="00830BC8">
              <w:rPr>
                <w:rFonts w:ascii="Calibri" w:hAnsi="Calibri" w:cs="Calibri"/>
              </w:rPr>
              <w:t xml:space="preserve"> (your name)</w:t>
            </w:r>
          </w:p>
        </w:tc>
        <w:tc>
          <w:tcPr>
            <w:tcW w:w="6343" w:type="dxa"/>
          </w:tcPr>
          <w:p w14:paraId="69BC7720" w14:textId="019FB35D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2137AD31" w14:textId="77777777" w:rsidTr="003C39C2">
        <w:tc>
          <w:tcPr>
            <w:tcW w:w="3510" w:type="dxa"/>
          </w:tcPr>
          <w:p w14:paraId="022777E8" w14:textId="72A70147" w:rsidR="00584DE1" w:rsidRPr="00830BC8" w:rsidRDefault="002C6F3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Contact address</w:t>
            </w:r>
            <w:r w:rsidR="007F19E3" w:rsidRPr="00830BC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343" w:type="dxa"/>
          </w:tcPr>
          <w:p w14:paraId="3F2FA0C6" w14:textId="66B09534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58186107" w14:textId="77777777" w:rsidTr="003C39C2">
        <w:tc>
          <w:tcPr>
            <w:tcW w:w="3510" w:type="dxa"/>
          </w:tcPr>
          <w:p w14:paraId="6FFBF26F" w14:textId="7E62E9BB" w:rsidR="00584DE1" w:rsidRPr="00830BC8" w:rsidRDefault="00791066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Contact telephone number</w:t>
            </w:r>
          </w:p>
        </w:tc>
        <w:tc>
          <w:tcPr>
            <w:tcW w:w="6343" w:type="dxa"/>
          </w:tcPr>
          <w:p w14:paraId="2F909106" w14:textId="1F58E25B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1F768E" w:rsidRPr="00830BC8" w14:paraId="5593BC16" w14:textId="77777777" w:rsidTr="003C39C2">
        <w:tc>
          <w:tcPr>
            <w:tcW w:w="3510" w:type="dxa"/>
          </w:tcPr>
          <w:p w14:paraId="57334308" w14:textId="3A517575" w:rsidR="001F768E" w:rsidRPr="00830BC8" w:rsidRDefault="001F768E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Contact email address</w:t>
            </w:r>
          </w:p>
        </w:tc>
        <w:tc>
          <w:tcPr>
            <w:tcW w:w="6343" w:type="dxa"/>
          </w:tcPr>
          <w:p w14:paraId="649F7D38" w14:textId="77777777" w:rsidR="001F768E" w:rsidRPr="00830BC8" w:rsidRDefault="001F768E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B24625" w:rsidRPr="00830BC8" w14:paraId="2B402442" w14:textId="77777777" w:rsidTr="003C39C2">
        <w:tc>
          <w:tcPr>
            <w:tcW w:w="3510" w:type="dxa"/>
          </w:tcPr>
          <w:p w14:paraId="3A4F3F2E" w14:textId="4814E4AB" w:rsidR="00B24625" w:rsidRPr="00830BC8" w:rsidRDefault="00791066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 of referrer</w:t>
            </w:r>
          </w:p>
        </w:tc>
        <w:tc>
          <w:tcPr>
            <w:tcW w:w="6343" w:type="dxa"/>
          </w:tcPr>
          <w:p w14:paraId="0D37A84C" w14:textId="2FF082AB" w:rsidR="00B24625" w:rsidRPr="00830BC8" w:rsidRDefault="00B2462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3B7D73" w:rsidRPr="00830BC8" w14:paraId="7DD2EC0D" w14:textId="77777777" w:rsidTr="003C39C2">
        <w:tc>
          <w:tcPr>
            <w:tcW w:w="3510" w:type="dxa"/>
          </w:tcPr>
          <w:p w14:paraId="74032F06" w14:textId="30EBCED5" w:rsidR="003B7D73" w:rsidRPr="00830BC8" w:rsidRDefault="003B7D7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Job Title</w:t>
            </w:r>
            <w:r w:rsidR="0021593C" w:rsidRPr="00830BC8">
              <w:rPr>
                <w:rFonts w:ascii="Calibri" w:hAnsi="Calibri" w:cs="Calibri"/>
              </w:rPr>
              <w:t xml:space="preserve"> / Organisation</w:t>
            </w:r>
          </w:p>
        </w:tc>
        <w:tc>
          <w:tcPr>
            <w:tcW w:w="6343" w:type="dxa"/>
          </w:tcPr>
          <w:p w14:paraId="392FE78D" w14:textId="77777777" w:rsidR="003B7D73" w:rsidRPr="00830BC8" w:rsidRDefault="003B7D73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F0233D" w:rsidRPr="00830BC8" w14:paraId="516AA505" w14:textId="77777777" w:rsidTr="003C39C2">
        <w:tc>
          <w:tcPr>
            <w:tcW w:w="3510" w:type="dxa"/>
          </w:tcPr>
          <w:p w14:paraId="56BBB7BD" w14:textId="4A567A84" w:rsidR="00F0233D" w:rsidRPr="00830BC8" w:rsidRDefault="00791066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Agency</w:t>
            </w:r>
            <w:r w:rsidR="003B7D73" w:rsidRPr="00830BC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343" w:type="dxa"/>
          </w:tcPr>
          <w:p w14:paraId="7A84BD9A" w14:textId="38D1AA25" w:rsidR="00F0233D" w:rsidRPr="00830BC8" w:rsidRDefault="00F0233D" w:rsidP="003C39C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03499633" w14:textId="77777777" w:rsidR="008A4489" w:rsidRPr="00830BC8" w:rsidRDefault="008A4489">
      <w:pPr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6176"/>
      </w:tblGrid>
      <w:tr w:rsidR="00584DE1" w:rsidRPr="00830BC8" w14:paraId="47A425F2" w14:textId="77777777" w:rsidTr="7F661461">
        <w:tc>
          <w:tcPr>
            <w:tcW w:w="9627" w:type="dxa"/>
            <w:gridSpan w:val="2"/>
            <w:shd w:val="clear" w:color="auto" w:fill="DAEEF3" w:themeFill="accent5" w:themeFillTint="33"/>
          </w:tcPr>
          <w:p w14:paraId="3913CCCA" w14:textId="7615E851" w:rsidR="00584DE1" w:rsidRPr="00830BC8" w:rsidRDefault="00411561" w:rsidP="005E1102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30BC8">
              <w:rPr>
                <w:rFonts w:ascii="Calibri" w:hAnsi="Calibri" w:cs="Calibri"/>
                <w:b/>
                <w:bCs/>
              </w:rPr>
              <w:t>Details of the person about whom there are concerns:</w:t>
            </w:r>
          </w:p>
        </w:tc>
      </w:tr>
      <w:tr w:rsidR="00584DE1" w:rsidRPr="00830BC8" w14:paraId="1C69EE90" w14:textId="77777777" w:rsidTr="7F661461">
        <w:tc>
          <w:tcPr>
            <w:tcW w:w="3451" w:type="dxa"/>
          </w:tcPr>
          <w:p w14:paraId="7F50871B" w14:textId="77777777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</w:t>
            </w:r>
          </w:p>
        </w:tc>
        <w:tc>
          <w:tcPr>
            <w:tcW w:w="6176" w:type="dxa"/>
          </w:tcPr>
          <w:p w14:paraId="4F5C20FA" w14:textId="5E7926FB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B24625" w:rsidRPr="00830BC8" w14:paraId="1335313A" w14:textId="77777777" w:rsidTr="7F661461">
        <w:tc>
          <w:tcPr>
            <w:tcW w:w="3451" w:type="dxa"/>
          </w:tcPr>
          <w:p w14:paraId="26F1D8B0" w14:textId="010814B1" w:rsidR="00B24625" w:rsidRPr="00830BC8" w:rsidRDefault="004115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Date of birth</w:t>
            </w:r>
          </w:p>
        </w:tc>
        <w:tc>
          <w:tcPr>
            <w:tcW w:w="6176" w:type="dxa"/>
          </w:tcPr>
          <w:p w14:paraId="2712B1A1" w14:textId="68D94758" w:rsidR="00B24625" w:rsidRPr="00830BC8" w:rsidRDefault="00B2462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433CD493" w14:textId="77777777" w:rsidTr="7F661461">
        <w:tc>
          <w:tcPr>
            <w:tcW w:w="3451" w:type="dxa"/>
          </w:tcPr>
          <w:p w14:paraId="7AAE3956" w14:textId="4D6BDA52" w:rsidR="00584DE1" w:rsidRPr="00830BC8" w:rsidRDefault="004115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Gender</w:t>
            </w:r>
          </w:p>
        </w:tc>
        <w:tc>
          <w:tcPr>
            <w:tcW w:w="6176" w:type="dxa"/>
          </w:tcPr>
          <w:p w14:paraId="08DA8C16" w14:textId="7292E4D7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3182F" w:rsidRPr="00830BC8" w14:paraId="4BD8A415" w14:textId="77777777" w:rsidTr="7F661461">
        <w:tc>
          <w:tcPr>
            <w:tcW w:w="3451" w:type="dxa"/>
          </w:tcPr>
          <w:p w14:paraId="648B4709" w14:textId="4CD10FA5" w:rsidR="0053182F" w:rsidRPr="00830BC8" w:rsidRDefault="0053182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Ethnicity</w:t>
            </w:r>
          </w:p>
        </w:tc>
        <w:tc>
          <w:tcPr>
            <w:tcW w:w="6176" w:type="dxa"/>
          </w:tcPr>
          <w:p w14:paraId="4E3113FD" w14:textId="77777777" w:rsidR="0053182F" w:rsidRPr="00830BC8" w:rsidRDefault="0053182F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6013AF" w:rsidRPr="00830BC8" w14:paraId="064E724B" w14:textId="77777777" w:rsidTr="7F661461">
        <w:tc>
          <w:tcPr>
            <w:tcW w:w="3451" w:type="dxa"/>
          </w:tcPr>
          <w:p w14:paraId="0FB3E82B" w14:textId="4EA23305" w:rsidR="006013AF" w:rsidRPr="00830BC8" w:rsidRDefault="004115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Address</w:t>
            </w:r>
          </w:p>
        </w:tc>
        <w:tc>
          <w:tcPr>
            <w:tcW w:w="6176" w:type="dxa"/>
          </w:tcPr>
          <w:p w14:paraId="03DE6828" w14:textId="0861FF33" w:rsidR="006013AF" w:rsidRPr="00830BC8" w:rsidRDefault="006013AF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18F8E8C2" w14:textId="77777777" w:rsidTr="7F661461">
        <w:tc>
          <w:tcPr>
            <w:tcW w:w="3451" w:type="dxa"/>
          </w:tcPr>
          <w:p w14:paraId="0A835DB9" w14:textId="4232851B" w:rsidR="00584DE1" w:rsidRPr="00830BC8" w:rsidRDefault="004115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Telephone number</w:t>
            </w:r>
          </w:p>
        </w:tc>
        <w:tc>
          <w:tcPr>
            <w:tcW w:w="6176" w:type="dxa"/>
          </w:tcPr>
          <w:p w14:paraId="6CAF37B4" w14:textId="3287FB01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84DE1" w:rsidRPr="00830BC8" w14:paraId="7095AC6B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20061167" w14:textId="28D23EFE" w:rsidR="00584DE1" w:rsidRPr="00830BC8" w:rsidRDefault="004115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Occupation</w:t>
            </w:r>
            <w:r w:rsidR="00802155" w:rsidRPr="00830BC8">
              <w:rPr>
                <w:rFonts w:ascii="Calibri" w:hAnsi="Calibri" w:cs="Calibri"/>
              </w:rPr>
              <w:t xml:space="preserve"> / </w:t>
            </w:r>
            <w:r w:rsidR="00830BC8" w:rsidRPr="00830BC8">
              <w:rPr>
                <w:rFonts w:ascii="Calibri" w:hAnsi="Calibri" w:cs="Calibri"/>
              </w:rPr>
              <w:t>j</w:t>
            </w:r>
            <w:r w:rsidR="00802155" w:rsidRPr="00830BC8">
              <w:rPr>
                <w:rFonts w:ascii="Calibri" w:hAnsi="Calibri" w:cs="Calibri"/>
              </w:rPr>
              <w:t xml:space="preserve">ob </w:t>
            </w:r>
            <w:r w:rsidR="00830BC8" w:rsidRPr="00830BC8">
              <w:rPr>
                <w:rFonts w:ascii="Calibri" w:hAnsi="Calibri" w:cs="Calibri"/>
              </w:rPr>
              <w:t>t</w:t>
            </w:r>
            <w:r w:rsidR="00802155" w:rsidRPr="00830BC8">
              <w:rPr>
                <w:rFonts w:ascii="Calibri" w:hAnsi="Calibri" w:cs="Calibri"/>
              </w:rPr>
              <w:t>itle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23D6555E" w14:textId="25B52709" w:rsidR="00584DE1" w:rsidRPr="00830BC8" w:rsidRDefault="00584DE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695E55" w:rsidRPr="00830BC8" w14:paraId="61CC001C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7E499205" w14:textId="74F5190E" w:rsidR="00695E55" w:rsidRPr="00830BC8" w:rsidRDefault="00E1116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Organisation 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6773D555" w14:textId="31A75DA9" w:rsidR="00695E55" w:rsidRPr="00830BC8" w:rsidRDefault="00695E5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802155" w:rsidRPr="00830BC8" w14:paraId="44805BDA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7D3D16CB" w14:textId="3FCEA0DD" w:rsidR="00802155" w:rsidRPr="00830BC8" w:rsidRDefault="00802155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Status (</w:t>
            </w:r>
            <w:r w:rsidR="00830BC8" w:rsidRPr="00830BC8">
              <w:rPr>
                <w:rFonts w:ascii="Calibri" w:hAnsi="Calibri" w:cs="Calibri"/>
              </w:rPr>
              <w:t>f</w:t>
            </w:r>
            <w:r w:rsidRPr="00830BC8">
              <w:rPr>
                <w:rFonts w:ascii="Calibri" w:hAnsi="Calibri" w:cs="Calibri"/>
              </w:rPr>
              <w:t xml:space="preserve">ull </w:t>
            </w:r>
            <w:r w:rsidR="00830BC8" w:rsidRPr="00830BC8">
              <w:rPr>
                <w:rFonts w:ascii="Calibri" w:hAnsi="Calibri" w:cs="Calibri"/>
              </w:rPr>
              <w:t>t</w:t>
            </w:r>
            <w:r w:rsidRPr="00830BC8">
              <w:rPr>
                <w:rFonts w:ascii="Calibri" w:hAnsi="Calibri" w:cs="Calibri"/>
              </w:rPr>
              <w:t>ime/</w:t>
            </w:r>
            <w:r w:rsidR="00830BC8" w:rsidRPr="00830BC8">
              <w:rPr>
                <w:rFonts w:ascii="Calibri" w:hAnsi="Calibri" w:cs="Calibri"/>
              </w:rPr>
              <w:t>p</w:t>
            </w:r>
            <w:r w:rsidRPr="00830BC8">
              <w:rPr>
                <w:rFonts w:ascii="Calibri" w:hAnsi="Calibri" w:cs="Calibri"/>
              </w:rPr>
              <w:t xml:space="preserve">art </w:t>
            </w:r>
            <w:r w:rsidR="00830BC8" w:rsidRPr="00830BC8">
              <w:rPr>
                <w:rFonts w:ascii="Calibri" w:hAnsi="Calibri" w:cs="Calibri"/>
              </w:rPr>
              <w:t>t</w:t>
            </w:r>
            <w:r w:rsidRPr="00830BC8">
              <w:rPr>
                <w:rFonts w:ascii="Calibri" w:hAnsi="Calibri" w:cs="Calibri"/>
              </w:rPr>
              <w:t xml:space="preserve">ime </w:t>
            </w:r>
            <w:r w:rsidR="0053182F" w:rsidRPr="00830BC8">
              <w:rPr>
                <w:rFonts w:ascii="Calibri" w:hAnsi="Calibri" w:cs="Calibri"/>
              </w:rPr>
              <w:t>/</w:t>
            </w:r>
            <w:r w:rsidR="00830BC8" w:rsidRPr="00830BC8">
              <w:rPr>
                <w:rFonts w:ascii="Calibri" w:hAnsi="Calibri" w:cs="Calibri"/>
              </w:rPr>
              <w:t>a</w:t>
            </w:r>
            <w:r w:rsidR="0053182F" w:rsidRPr="00830BC8">
              <w:rPr>
                <w:rFonts w:ascii="Calibri" w:hAnsi="Calibri" w:cs="Calibri"/>
              </w:rPr>
              <w:t>gency)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2BA06CF2" w14:textId="77777777" w:rsidR="00802155" w:rsidRPr="00830BC8" w:rsidRDefault="0080215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E11161" w:rsidRPr="00830BC8" w14:paraId="7E70D549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48D59332" w14:textId="2AC62678" w:rsidR="00E11161" w:rsidRPr="00830BC8" w:rsidRDefault="00E11161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Employment inc</w:t>
            </w:r>
            <w:r w:rsidR="009B71C6" w:rsidRPr="00830BC8">
              <w:rPr>
                <w:rFonts w:ascii="Calibri" w:hAnsi="Calibri" w:cs="Calibri"/>
              </w:rPr>
              <w:t>.</w:t>
            </w:r>
            <w:r w:rsidRPr="00830BC8">
              <w:rPr>
                <w:rFonts w:ascii="Calibri" w:hAnsi="Calibri" w:cs="Calibri"/>
              </w:rPr>
              <w:t xml:space="preserve"> voluntary sector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447CAFCB" w14:textId="77777777" w:rsidR="00E11161" w:rsidRPr="00830BC8" w:rsidRDefault="00E1116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B71C6" w:rsidRPr="00830BC8" w14:paraId="5213CFDB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1D4DBEAB" w14:textId="05821490" w:rsidR="009B71C6" w:rsidRPr="00830BC8" w:rsidRDefault="009B71C6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Length of time employed (Years)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4A985C25" w14:textId="77777777" w:rsidR="009B71C6" w:rsidRPr="00830BC8" w:rsidRDefault="009B71C6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B71C6" w:rsidRPr="00830BC8" w14:paraId="0BBE9E28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5D19EB49" w14:textId="758B322E" w:rsidR="009B71C6" w:rsidRPr="00830BC8" w:rsidRDefault="009B71C6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 of manager of alleged person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46642A7B" w14:textId="77777777" w:rsidR="009B71C6" w:rsidRPr="00830BC8" w:rsidRDefault="009B71C6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B71C6" w:rsidRPr="00830BC8" w14:paraId="3593E17B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317339C6" w14:textId="0BA3CFDA" w:rsidR="009B71C6" w:rsidRPr="00830BC8" w:rsidRDefault="009B71C6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 of regulating body if relevant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2C7C3F44" w14:textId="77777777" w:rsidR="009B71C6" w:rsidRPr="00830BC8" w:rsidRDefault="009B71C6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FC2568" w:rsidRPr="00830BC8" w14:paraId="6ACC867B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6CA92939" w14:textId="2CEFE6E4" w:rsidR="00FC2568" w:rsidRPr="00830BC8" w:rsidRDefault="00FC2568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Do they work in any other capacity with children?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309F4FFE" w14:textId="77777777" w:rsidR="00FC2568" w:rsidRPr="00830BC8" w:rsidRDefault="00FC2568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FC2568" w:rsidRPr="00830BC8" w14:paraId="3E4386D9" w14:textId="77777777" w:rsidTr="7F661461">
        <w:tc>
          <w:tcPr>
            <w:tcW w:w="3451" w:type="dxa"/>
            <w:tcBorders>
              <w:bottom w:val="single" w:sz="4" w:space="0" w:color="auto"/>
            </w:tcBorders>
          </w:tcPr>
          <w:p w14:paraId="3DCB57EE" w14:textId="2B6D4C19" w:rsidR="00FC2568" w:rsidRPr="00830BC8" w:rsidRDefault="00FC2568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Do they have children of their own?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14:paraId="3CF92D16" w14:textId="77777777" w:rsidR="00FC2568" w:rsidRPr="00830BC8" w:rsidRDefault="00FC2568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B71C6" w:rsidRPr="00830BC8" w14:paraId="2E3806AC" w14:textId="77777777" w:rsidTr="7F661461">
        <w:tc>
          <w:tcPr>
            <w:tcW w:w="3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288029" w14:textId="77777777" w:rsidR="00FE7D25" w:rsidRDefault="00FE7D25" w:rsidP="003C39C2">
            <w:pPr>
              <w:jc w:val="both"/>
              <w:rPr>
                <w:rFonts w:ascii="Calibri" w:hAnsi="Calibri" w:cs="Calibri"/>
              </w:rPr>
            </w:pPr>
          </w:p>
          <w:p w14:paraId="10CBF470" w14:textId="77777777" w:rsidR="00830BC8" w:rsidRDefault="00830BC8" w:rsidP="003C39C2">
            <w:pPr>
              <w:jc w:val="both"/>
              <w:rPr>
                <w:rFonts w:ascii="Calibri" w:hAnsi="Calibri" w:cs="Calibri"/>
              </w:rPr>
            </w:pPr>
          </w:p>
          <w:p w14:paraId="053DF3FE" w14:textId="4424A776" w:rsidR="00830BC8" w:rsidRPr="00830BC8" w:rsidRDefault="00830BC8" w:rsidP="003C39C2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4454D" w14:textId="77777777" w:rsidR="009B71C6" w:rsidRPr="00830BC8" w:rsidRDefault="009B71C6" w:rsidP="003C39C2">
            <w:pPr>
              <w:jc w:val="both"/>
              <w:rPr>
                <w:rFonts w:ascii="Calibri" w:hAnsi="Calibri" w:cs="Calibri"/>
              </w:rPr>
            </w:pPr>
          </w:p>
          <w:p w14:paraId="34C6159D" w14:textId="14C998B6" w:rsidR="00FF2DD0" w:rsidRPr="00830BC8" w:rsidRDefault="00FF2DD0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CD5622" w:rsidRPr="00830BC8" w14:paraId="3B06F779" w14:textId="77777777" w:rsidTr="7F661461">
        <w:tc>
          <w:tcPr>
            <w:tcW w:w="9627" w:type="dxa"/>
            <w:gridSpan w:val="2"/>
            <w:tcBorders>
              <w:top w:val="single" w:sz="4" w:space="0" w:color="auto"/>
            </w:tcBorders>
          </w:tcPr>
          <w:p w14:paraId="6D1E35E8" w14:textId="43773A47" w:rsidR="00CD5622" w:rsidRPr="00830BC8" w:rsidRDefault="1807F949" w:rsidP="7F661461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lastRenderedPageBreak/>
              <w:t>Is this an allegation about a foster carer</w:t>
            </w:r>
            <w:r w:rsidR="5A0FA29D" w:rsidRPr="00830BC8">
              <w:rPr>
                <w:rFonts w:ascii="Calibri" w:hAnsi="Calibri" w:cs="Calibri"/>
              </w:rPr>
              <w:t xml:space="preserve">? </w:t>
            </w:r>
            <w:r w:rsidRPr="00830BC8">
              <w:rPr>
                <w:rFonts w:ascii="Calibri" w:hAnsi="Calibri" w:cs="Calibri"/>
              </w:rPr>
              <w:t xml:space="preserve"> Yes / No</w:t>
            </w:r>
          </w:p>
        </w:tc>
      </w:tr>
      <w:tr w:rsidR="00CD5622" w:rsidRPr="00830BC8" w14:paraId="071D827A" w14:textId="77777777" w:rsidTr="7F661461">
        <w:tc>
          <w:tcPr>
            <w:tcW w:w="9627" w:type="dxa"/>
            <w:gridSpan w:val="2"/>
            <w:tcBorders>
              <w:top w:val="nil"/>
            </w:tcBorders>
          </w:tcPr>
          <w:p w14:paraId="42FACAAB" w14:textId="2AA93EA6" w:rsidR="00CD5622" w:rsidRPr="00830BC8" w:rsidRDefault="00FE7D25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Previous concerns about the alleged member of staff that the referrer / employer knows about</w:t>
            </w:r>
          </w:p>
          <w:p w14:paraId="39D53A26" w14:textId="77777777" w:rsidR="00FE7D25" w:rsidRPr="00830BC8" w:rsidRDefault="00FE7D25" w:rsidP="003C39C2">
            <w:pPr>
              <w:jc w:val="both"/>
              <w:rPr>
                <w:rFonts w:ascii="Calibri" w:hAnsi="Calibri" w:cs="Calibri"/>
              </w:rPr>
            </w:pPr>
          </w:p>
          <w:p w14:paraId="23C47950" w14:textId="77777777" w:rsidR="00FE7D25" w:rsidRPr="00830BC8" w:rsidRDefault="00FE7D25" w:rsidP="003C39C2">
            <w:pPr>
              <w:jc w:val="both"/>
              <w:rPr>
                <w:rFonts w:ascii="Calibri" w:hAnsi="Calibri" w:cs="Calibri"/>
              </w:rPr>
            </w:pPr>
          </w:p>
          <w:p w14:paraId="4E9A0E25" w14:textId="2A3DE69A" w:rsidR="00FE7D25" w:rsidRPr="00830BC8" w:rsidRDefault="00FE7D2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DB1527" w:rsidRPr="00830BC8" w14:paraId="4224943B" w14:textId="77777777" w:rsidTr="7F661461">
        <w:tc>
          <w:tcPr>
            <w:tcW w:w="9627" w:type="dxa"/>
            <w:gridSpan w:val="2"/>
            <w:tcBorders>
              <w:top w:val="nil"/>
            </w:tcBorders>
          </w:tcPr>
          <w:p w14:paraId="03946EA0" w14:textId="5DE80073" w:rsidR="00DB1527" w:rsidRPr="00830BC8" w:rsidRDefault="00DB1527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Additional needs of the professional</w:t>
            </w:r>
          </w:p>
          <w:p w14:paraId="61D9461D" w14:textId="77777777" w:rsidR="00DB1527" w:rsidRPr="00830BC8" w:rsidRDefault="00DB1527" w:rsidP="003C39C2">
            <w:pPr>
              <w:jc w:val="both"/>
              <w:rPr>
                <w:rFonts w:ascii="Calibri" w:hAnsi="Calibri" w:cs="Calibri"/>
              </w:rPr>
            </w:pPr>
          </w:p>
          <w:p w14:paraId="31B32F26" w14:textId="7064B0A3" w:rsidR="00DB1527" w:rsidRPr="00830BC8" w:rsidRDefault="00DB1527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DC228A" w:rsidRPr="00830BC8" w14:paraId="26A7230F" w14:textId="77777777" w:rsidTr="7F661461">
        <w:tc>
          <w:tcPr>
            <w:tcW w:w="9627" w:type="dxa"/>
            <w:gridSpan w:val="2"/>
            <w:tcBorders>
              <w:top w:val="nil"/>
            </w:tcBorders>
          </w:tcPr>
          <w:p w14:paraId="3C01A86D" w14:textId="4935A39E" w:rsidR="00DC228A" w:rsidRPr="00830BC8" w:rsidRDefault="71251FB0" w:rsidP="7F661461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Has there been a previous Allegations Management Record about this professional</w:t>
            </w:r>
            <w:r w:rsidR="3DB49D65" w:rsidRPr="00830BC8">
              <w:rPr>
                <w:rFonts w:ascii="Calibri" w:hAnsi="Calibri" w:cs="Calibri"/>
              </w:rPr>
              <w:t xml:space="preserve">? </w:t>
            </w:r>
            <w:r w:rsidRPr="00830BC8">
              <w:rPr>
                <w:rFonts w:ascii="Calibri" w:hAnsi="Calibri" w:cs="Calibri"/>
              </w:rPr>
              <w:t>Yes / No</w:t>
            </w:r>
          </w:p>
        </w:tc>
      </w:tr>
      <w:tr w:rsidR="00DC228A" w:rsidRPr="00830BC8" w14:paraId="2AFB99B6" w14:textId="77777777" w:rsidTr="7F661461">
        <w:tc>
          <w:tcPr>
            <w:tcW w:w="9627" w:type="dxa"/>
            <w:gridSpan w:val="2"/>
            <w:tcBorders>
              <w:top w:val="nil"/>
            </w:tcBorders>
          </w:tcPr>
          <w:p w14:paraId="74911525" w14:textId="7C4459E9" w:rsidR="00DC228A" w:rsidRPr="00830BC8" w:rsidRDefault="00DC228A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Notes</w:t>
            </w:r>
          </w:p>
          <w:p w14:paraId="04CC418E" w14:textId="7CE532EF" w:rsidR="00DC228A" w:rsidRPr="00830BC8" w:rsidRDefault="00DC228A" w:rsidP="003C39C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C3F11DD" w14:textId="77777777" w:rsidR="008A4489" w:rsidRPr="00830BC8" w:rsidRDefault="008A4489">
      <w:pPr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2"/>
        <w:gridCol w:w="6175"/>
      </w:tblGrid>
      <w:tr w:rsidR="00695E55" w:rsidRPr="00830BC8" w14:paraId="0D74829C" w14:textId="77777777" w:rsidTr="000C1896">
        <w:tc>
          <w:tcPr>
            <w:tcW w:w="9627" w:type="dxa"/>
            <w:gridSpan w:val="2"/>
            <w:shd w:val="clear" w:color="auto" w:fill="DAEEF3"/>
          </w:tcPr>
          <w:p w14:paraId="4A9D3E86" w14:textId="0DA0AACC" w:rsidR="00695E55" w:rsidRPr="00830BC8" w:rsidRDefault="0077151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Name(s) of child or children linked to the allegation / concern (if identified)</w:t>
            </w:r>
          </w:p>
        </w:tc>
      </w:tr>
      <w:tr w:rsidR="00695E55" w:rsidRPr="00830BC8" w14:paraId="46255051" w14:textId="77777777" w:rsidTr="000C1896">
        <w:tc>
          <w:tcPr>
            <w:tcW w:w="3452" w:type="dxa"/>
          </w:tcPr>
          <w:p w14:paraId="49C34BAD" w14:textId="77777777" w:rsidR="00695E55" w:rsidRPr="00830BC8" w:rsidRDefault="00695E55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</w:t>
            </w:r>
          </w:p>
        </w:tc>
        <w:tc>
          <w:tcPr>
            <w:tcW w:w="6175" w:type="dxa"/>
          </w:tcPr>
          <w:p w14:paraId="643AFDBE" w14:textId="7CC0EA9E" w:rsidR="00695E55" w:rsidRPr="00830BC8" w:rsidRDefault="00695E5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B62F24" w:rsidRPr="00830BC8" w14:paraId="5C9D9D9B" w14:textId="77777777" w:rsidTr="000C1896">
        <w:tc>
          <w:tcPr>
            <w:tcW w:w="3452" w:type="dxa"/>
          </w:tcPr>
          <w:p w14:paraId="10727168" w14:textId="01628C70" w:rsidR="00B62F24" w:rsidRPr="00830BC8" w:rsidRDefault="00B62F24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Mosaic ID</w:t>
            </w:r>
          </w:p>
        </w:tc>
        <w:tc>
          <w:tcPr>
            <w:tcW w:w="6175" w:type="dxa"/>
          </w:tcPr>
          <w:p w14:paraId="1175507E" w14:textId="77777777" w:rsidR="00B62F24" w:rsidRPr="00830BC8" w:rsidRDefault="00B62F24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695E55" w:rsidRPr="00830BC8" w14:paraId="03349647" w14:textId="77777777" w:rsidTr="000C1896">
        <w:tc>
          <w:tcPr>
            <w:tcW w:w="3452" w:type="dxa"/>
          </w:tcPr>
          <w:p w14:paraId="20871BA7" w14:textId="25299E58" w:rsidR="00695E55" w:rsidRPr="00830BC8" w:rsidRDefault="005A1F3D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Date of birth</w:t>
            </w:r>
          </w:p>
        </w:tc>
        <w:tc>
          <w:tcPr>
            <w:tcW w:w="6175" w:type="dxa"/>
          </w:tcPr>
          <w:p w14:paraId="7A3CA28B" w14:textId="0FF5A184" w:rsidR="00695E55" w:rsidRPr="00830BC8" w:rsidRDefault="00695E5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695E55" w:rsidRPr="00830BC8" w14:paraId="7E6D7A0A" w14:textId="77777777" w:rsidTr="000C1896">
        <w:tc>
          <w:tcPr>
            <w:tcW w:w="3452" w:type="dxa"/>
          </w:tcPr>
          <w:p w14:paraId="2810E5EF" w14:textId="4F953CEA" w:rsidR="009E2691" w:rsidRPr="00830BC8" w:rsidRDefault="005A1F3D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Address</w:t>
            </w:r>
          </w:p>
        </w:tc>
        <w:tc>
          <w:tcPr>
            <w:tcW w:w="6175" w:type="dxa"/>
          </w:tcPr>
          <w:p w14:paraId="2B51DBE4" w14:textId="5D421101" w:rsidR="00695E55" w:rsidRPr="00830BC8" w:rsidRDefault="00695E55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A1F3D" w:rsidRPr="00830BC8" w14:paraId="7DE2DF72" w14:textId="77777777" w:rsidTr="000C1896">
        <w:tc>
          <w:tcPr>
            <w:tcW w:w="3452" w:type="dxa"/>
          </w:tcPr>
          <w:p w14:paraId="06E11A4B" w14:textId="1920C308" w:rsidR="005A1F3D" w:rsidRPr="00830BC8" w:rsidRDefault="005A1F3D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Open to Children’s Social Care?</w:t>
            </w:r>
          </w:p>
        </w:tc>
        <w:tc>
          <w:tcPr>
            <w:tcW w:w="6175" w:type="dxa"/>
          </w:tcPr>
          <w:p w14:paraId="04BA65DF" w14:textId="77777777" w:rsidR="005A1F3D" w:rsidRPr="00830BC8" w:rsidRDefault="005A1F3D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A1F3D" w:rsidRPr="00830BC8" w14:paraId="1C3D8C1B" w14:textId="77777777" w:rsidTr="000C1896">
        <w:tc>
          <w:tcPr>
            <w:tcW w:w="3452" w:type="dxa"/>
          </w:tcPr>
          <w:p w14:paraId="03A3048A" w14:textId="6597289D" w:rsidR="005A1F3D" w:rsidRPr="00830BC8" w:rsidRDefault="000A58C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Social </w:t>
            </w:r>
            <w:r w:rsidR="00830BC8" w:rsidRPr="00830BC8">
              <w:rPr>
                <w:rFonts w:ascii="Calibri" w:hAnsi="Calibri" w:cs="Calibri"/>
              </w:rPr>
              <w:t>w</w:t>
            </w:r>
            <w:r w:rsidRPr="00830BC8">
              <w:rPr>
                <w:rFonts w:ascii="Calibri" w:hAnsi="Calibri" w:cs="Calibri"/>
              </w:rPr>
              <w:t>orker</w:t>
            </w:r>
          </w:p>
        </w:tc>
        <w:tc>
          <w:tcPr>
            <w:tcW w:w="6175" w:type="dxa"/>
          </w:tcPr>
          <w:p w14:paraId="1FF1D9CF" w14:textId="0A9D21FE" w:rsidR="005A1F3D" w:rsidRPr="00830BC8" w:rsidRDefault="005A1F3D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5A1F3D" w:rsidRPr="00830BC8" w14:paraId="166493BA" w14:textId="77777777" w:rsidTr="000C1896">
        <w:tc>
          <w:tcPr>
            <w:tcW w:w="3452" w:type="dxa"/>
          </w:tcPr>
          <w:p w14:paraId="00349A3D" w14:textId="13A10FDC" w:rsidR="005A1F3D" w:rsidRPr="00830BC8" w:rsidRDefault="000A58C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IRO</w:t>
            </w:r>
          </w:p>
        </w:tc>
        <w:tc>
          <w:tcPr>
            <w:tcW w:w="6175" w:type="dxa"/>
          </w:tcPr>
          <w:p w14:paraId="7D0DD300" w14:textId="77777777" w:rsidR="005A1F3D" w:rsidRPr="00830BC8" w:rsidRDefault="005A1F3D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0A58C1" w:rsidRPr="00830BC8" w14:paraId="62AEBC8A" w14:textId="77777777" w:rsidTr="000C1896">
        <w:tc>
          <w:tcPr>
            <w:tcW w:w="3452" w:type="dxa"/>
          </w:tcPr>
          <w:p w14:paraId="59FF8116" w14:textId="40E32496" w:rsidR="000A58C1" w:rsidRPr="00830BC8" w:rsidRDefault="000A58C1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Disability?</w:t>
            </w:r>
          </w:p>
        </w:tc>
        <w:tc>
          <w:tcPr>
            <w:tcW w:w="6175" w:type="dxa"/>
          </w:tcPr>
          <w:p w14:paraId="3A081231" w14:textId="77777777" w:rsidR="000A58C1" w:rsidRPr="00830BC8" w:rsidRDefault="000A58C1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E093E" w:rsidRPr="00830BC8" w14:paraId="6797F53E" w14:textId="77777777" w:rsidTr="000C1896">
        <w:tc>
          <w:tcPr>
            <w:tcW w:w="3452" w:type="dxa"/>
          </w:tcPr>
          <w:p w14:paraId="6C3B8E8D" w14:textId="12AD819C" w:rsidR="009E093E" w:rsidRPr="00830BC8" w:rsidRDefault="009E093E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Legal </w:t>
            </w:r>
            <w:r w:rsidR="00830BC8" w:rsidRPr="00830BC8">
              <w:rPr>
                <w:rFonts w:ascii="Calibri" w:hAnsi="Calibri" w:cs="Calibri"/>
              </w:rPr>
              <w:t>s</w:t>
            </w:r>
            <w:r w:rsidRPr="00830BC8">
              <w:rPr>
                <w:rFonts w:ascii="Calibri" w:hAnsi="Calibri" w:cs="Calibri"/>
              </w:rPr>
              <w:t xml:space="preserve">tatus </w:t>
            </w:r>
          </w:p>
        </w:tc>
        <w:tc>
          <w:tcPr>
            <w:tcW w:w="6175" w:type="dxa"/>
          </w:tcPr>
          <w:p w14:paraId="43D899FA" w14:textId="77777777" w:rsidR="009E093E" w:rsidRPr="00830BC8" w:rsidRDefault="009E093E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9E093E" w:rsidRPr="00830BC8" w14:paraId="26980B14" w14:textId="77777777" w:rsidTr="000C1896">
        <w:tc>
          <w:tcPr>
            <w:tcW w:w="3452" w:type="dxa"/>
          </w:tcPr>
          <w:p w14:paraId="6BDCEA13" w14:textId="547786A6" w:rsidR="009E093E" w:rsidRPr="00830BC8" w:rsidRDefault="009E093E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Child </w:t>
            </w:r>
            <w:r w:rsidR="00830BC8" w:rsidRPr="00830BC8">
              <w:rPr>
                <w:rFonts w:ascii="Calibri" w:hAnsi="Calibri" w:cs="Calibri"/>
              </w:rPr>
              <w:t>p</w:t>
            </w:r>
            <w:r w:rsidRPr="00830BC8">
              <w:rPr>
                <w:rFonts w:ascii="Calibri" w:hAnsi="Calibri" w:cs="Calibri"/>
              </w:rPr>
              <w:t>rotection</w:t>
            </w:r>
          </w:p>
        </w:tc>
        <w:tc>
          <w:tcPr>
            <w:tcW w:w="6175" w:type="dxa"/>
          </w:tcPr>
          <w:p w14:paraId="150CC96D" w14:textId="77777777" w:rsidR="009E093E" w:rsidRPr="00830BC8" w:rsidRDefault="009E093E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062643" w:rsidRPr="00830BC8" w14:paraId="67279A76" w14:textId="77777777" w:rsidTr="000C1896">
        <w:tc>
          <w:tcPr>
            <w:tcW w:w="3452" w:type="dxa"/>
          </w:tcPr>
          <w:p w14:paraId="0A2C7D42" w14:textId="237FFA13" w:rsidR="00062643" w:rsidRPr="00830BC8" w:rsidRDefault="00062643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Child </w:t>
            </w:r>
            <w:r w:rsidR="00830BC8" w:rsidRPr="00830BC8">
              <w:rPr>
                <w:rFonts w:ascii="Calibri" w:hAnsi="Calibri" w:cs="Calibri"/>
              </w:rPr>
              <w:t>l</w:t>
            </w:r>
            <w:r w:rsidRPr="00830BC8">
              <w:rPr>
                <w:rFonts w:ascii="Calibri" w:hAnsi="Calibri" w:cs="Calibri"/>
              </w:rPr>
              <w:t xml:space="preserve">ooked </w:t>
            </w:r>
            <w:r w:rsidR="00830BC8" w:rsidRPr="00830BC8">
              <w:rPr>
                <w:rFonts w:ascii="Calibri" w:hAnsi="Calibri" w:cs="Calibri"/>
              </w:rPr>
              <w:t>a</w:t>
            </w:r>
            <w:r w:rsidRPr="00830BC8">
              <w:rPr>
                <w:rFonts w:ascii="Calibri" w:hAnsi="Calibri" w:cs="Calibri"/>
              </w:rPr>
              <w:t xml:space="preserve">fter </w:t>
            </w:r>
          </w:p>
        </w:tc>
        <w:tc>
          <w:tcPr>
            <w:tcW w:w="6175" w:type="dxa"/>
          </w:tcPr>
          <w:p w14:paraId="67CE0F23" w14:textId="77777777" w:rsidR="00062643" w:rsidRPr="00830BC8" w:rsidRDefault="00062643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062643" w:rsidRPr="00830BC8" w14:paraId="0AB023A0" w14:textId="77777777" w:rsidTr="000C1896">
        <w:tc>
          <w:tcPr>
            <w:tcW w:w="3452" w:type="dxa"/>
          </w:tcPr>
          <w:p w14:paraId="0B43BBEE" w14:textId="62B2585C" w:rsidR="00062643" w:rsidRPr="00830BC8" w:rsidRDefault="00E968C8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Child </w:t>
            </w:r>
            <w:r w:rsidR="00830BC8" w:rsidRPr="00830BC8">
              <w:rPr>
                <w:rFonts w:ascii="Calibri" w:hAnsi="Calibri" w:cs="Calibri"/>
              </w:rPr>
              <w:t>r</w:t>
            </w:r>
            <w:r w:rsidRPr="00830BC8">
              <w:rPr>
                <w:rFonts w:ascii="Calibri" w:hAnsi="Calibri" w:cs="Calibri"/>
              </w:rPr>
              <w:t xml:space="preserve">elated to a member of </w:t>
            </w:r>
            <w:r w:rsidR="00830BC8" w:rsidRPr="00830BC8">
              <w:rPr>
                <w:rFonts w:ascii="Calibri" w:hAnsi="Calibri" w:cs="Calibri"/>
              </w:rPr>
              <w:t>s</w:t>
            </w:r>
            <w:r w:rsidRPr="00830BC8">
              <w:rPr>
                <w:rFonts w:ascii="Calibri" w:hAnsi="Calibri" w:cs="Calibri"/>
              </w:rPr>
              <w:t xml:space="preserve">taff </w:t>
            </w:r>
          </w:p>
        </w:tc>
        <w:tc>
          <w:tcPr>
            <w:tcW w:w="6175" w:type="dxa"/>
          </w:tcPr>
          <w:p w14:paraId="408D6032" w14:textId="77777777" w:rsidR="00062643" w:rsidRPr="00830BC8" w:rsidRDefault="00062643" w:rsidP="003C39C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2218134D" w14:textId="77777777" w:rsidR="00695E55" w:rsidRPr="00830BC8" w:rsidRDefault="00695E55">
      <w:pPr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"/>
        <w:gridCol w:w="5663"/>
      </w:tblGrid>
      <w:tr w:rsidR="00B24625" w:rsidRPr="00830BC8" w14:paraId="47AB1620" w14:textId="77777777" w:rsidTr="00E27F24">
        <w:tc>
          <w:tcPr>
            <w:tcW w:w="9627" w:type="dxa"/>
            <w:gridSpan w:val="3"/>
            <w:shd w:val="clear" w:color="auto" w:fill="DAEEF3"/>
          </w:tcPr>
          <w:p w14:paraId="10A93D8D" w14:textId="3C5943F5" w:rsidR="00B24625" w:rsidRPr="00830BC8" w:rsidRDefault="000C1896" w:rsidP="003C39C2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30BC8">
              <w:rPr>
                <w:rFonts w:ascii="Calibri" w:hAnsi="Calibri" w:cs="Calibri"/>
                <w:b/>
                <w:bCs/>
              </w:rPr>
              <w:t xml:space="preserve">Details of </w:t>
            </w:r>
            <w:r w:rsidR="00830BC8" w:rsidRPr="00830BC8">
              <w:rPr>
                <w:rFonts w:ascii="Calibri" w:hAnsi="Calibri" w:cs="Calibri"/>
                <w:b/>
                <w:bCs/>
              </w:rPr>
              <w:t>a</w:t>
            </w:r>
            <w:r w:rsidRPr="00830BC8">
              <w:rPr>
                <w:rFonts w:ascii="Calibri" w:hAnsi="Calibri" w:cs="Calibri"/>
                <w:b/>
                <w:bCs/>
              </w:rPr>
              <w:t>llegations</w:t>
            </w:r>
          </w:p>
        </w:tc>
      </w:tr>
      <w:tr w:rsidR="00E27F24" w:rsidRPr="00830BC8" w14:paraId="046F2A34" w14:textId="77777777" w:rsidTr="00F97D65">
        <w:tc>
          <w:tcPr>
            <w:tcW w:w="9627" w:type="dxa"/>
            <w:gridSpan w:val="3"/>
          </w:tcPr>
          <w:p w14:paraId="619F636E" w14:textId="7EBF436F" w:rsidR="00E27F24" w:rsidRPr="00830BC8" w:rsidRDefault="00E27F24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Detail of allegation or concern</w:t>
            </w:r>
            <w:r w:rsidR="00AD0720" w:rsidRPr="00830BC8">
              <w:rPr>
                <w:rFonts w:ascii="Calibri" w:hAnsi="Calibri" w:cs="Calibri"/>
              </w:rPr>
              <w:t xml:space="preserve"> (where incident took place/any injury/witnesses/actions taken)</w:t>
            </w:r>
          </w:p>
          <w:p w14:paraId="0D9ABDC7" w14:textId="758FEEF1" w:rsidR="00E27F24" w:rsidRPr="00830BC8" w:rsidRDefault="00E27F24" w:rsidP="00830BC8">
            <w:pPr>
              <w:rPr>
                <w:rFonts w:ascii="Calibri" w:hAnsi="Calibri" w:cs="Calibri"/>
              </w:rPr>
            </w:pPr>
          </w:p>
        </w:tc>
      </w:tr>
      <w:tr w:rsidR="00783911" w:rsidRPr="00830BC8" w14:paraId="5C4EC9B4" w14:textId="77777777" w:rsidTr="00783911">
        <w:tc>
          <w:tcPr>
            <w:tcW w:w="3397" w:type="dxa"/>
          </w:tcPr>
          <w:p w14:paraId="1F0288D4" w14:textId="705C8D05" w:rsidR="00783911" w:rsidRPr="00830BC8" w:rsidRDefault="00A11762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Who has made the allegation?</w:t>
            </w:r>
          </w:p>
        </w:tc>
        <w:tc>
          <w:tcPr>
            <w:tcW w:w="6230" w:type="dxa"/>
            <w:gridSpan w:val="2"/>
          </w:tcPr>
          <w:p w14:paraId="15C90844" w14:textId="127B4B40" w:rsidR="00783911" w:rsidRPr="00830BC8" w:rsidRDefault="00783911" w:rsidP="00830BC8">
            <w:pPr>
              <w:rPr>
                <w:rFonts w:ascii="Calibri" w:hAnsi="Calibri" w:cs="Calibri"/>
              </w:rPr>
            </w:pPr>
          </w:p>
        </w:tc>
      </w:tr>
      <w:tr w:rsidR="00783911" w:rsidRPr="00830BC8" w14:paraId="56688C46" w14:textId="77777777" w:rsidTr="00783911">
        <w:tc>
          <w:tcPr>
            <w:tcW w:w="3397" w:type="dxa"/>
          </w:tcPr>
          <w:p w14:paraId="75617AFA" w14:textId="7EE67828" w:rsidR="00783911" w:rsidRPr="00830BC8" w:rsidRDefault="00A11762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Have parents been informed?</w:t>
            </w:r>
          </w:p>
        </w:tc>
        <w:tc>
          <w:tcPr>
            <w:tcW w:w="6230" w:type="dxa"/>
            <w:gridSpan w:val="2"/>
          </w:tcPr>
          <w:p w14:paraId="43D4D127" w14:textId="51A300C6" w:rsidR="00783911" w:rsidRPr="00830BC8" w:rsidRDefault="00783911" w:rsidP="00830BC8">
            <w:pPr>
              <w:rPr>
                <w:rFonts w:ascii="Calibri" w:hAnsi="Calibri" w:cs="Calibri"/>
              </w:rPr>
            </w:pPr>
          </w:p>
        </w:tc>
      </w:tr>
      <w:tr w:rsidR="00783911" w:rsidRPr="00830BC8" w14:paraId="0E55231E" w14:textId="77777777" w:rsidTr="00783911">
        <w:tc>
          <w:tcPr>
            <w:tcW w:w="3397" w:type="dxa"/>
          </w:tcPr>
          <w:p w14:paraId="2AEFAAF2" w14:textId="4F6DE5EE" w:rsidR="00783911" w:rsidRPr="00830BC8" w:rsidRDefault="00A11762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Parents / </w:t>
            </w:r>
            <w:r w:rsidR="00830BC8" w:rsidRPr="00830BC8">
              <w:rPr>
                <w:rFonts w:ascii="Calibri" w:hAnsi="Calibri" w:cs="Calibri"/>
              </w:rPr>
              <w:t>c</w:t>
            </w:r>
            <w:r w:rsidRPr="00830BC8">
              <w:rPr>
                <w:rFonts w:ascii="Calibri" w:hAnsi="Calibri" w:cs="Calibri"/>
              </w:rPr>
              <w:t>arers names</w:t>
            </w:r>
          </w:p>
        </w:tc>
        <w:tc>
          <w:tcPr>
            <w:tcW w:w="6230" w:type="dxa"/>
            <w:gridSpan w:val="2"/>
          </w:tcPr>
          <w:p w14:paraId="63249AD7" w14:textId="48F99C58" w:rsidR="00783911" w:rsidRPr="00830BC8" w:rsidRDefault="00783911" w:rsidP="00830BC8">
            <w:pPr>
              <w:rPr>
                <w:rFonts w:ascii="Calibri" w:hAnsi="Calibri" w:cs="Calibri"/>
              </w:rPr>
            </w:pPr>
          </w:p>
        </w:tc>
      </w:tr>
      <w:tr w:rsidR="00783911" w:rsidRPr="00830BC8" w14:paraId="384ED1CF" w14:textId="77777777" w:rsidTr="00783911">
        <w:tc>
          <w:tcPr>
            <w:tcW w:w="3397" w:type="dxa"/>
          </w:tcPr>
          <w:p w14:paraId="298B9AED" w14:textId="6F48426C" w:rsidR="00783911" w:rsidRPr="00830BC8" w:rsidRDefault="00A11762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Has </w:t>
            </w:r>
            <w:r w:rsidR="007B0FD5" w:rsidRPr="00830BC8">
              <w:rPr>
                <w:rFonts w:ascii="Calibri" w:hAnsi="Calibri" w:cs="Calibri"/>
              </w:rPr>
              <w:t>the alleged been informed of LADO referral?</w:t>
            </w:r>
          </w:p>
        </w:tc>
        <w:tc>
          <w:tcPr>
            <w:tcW w:w="6230" w:type="dxa"/>
            <w:gridSpan w:val="2"/>
          </w:tcPr>
          <w:p w14:paraId="01AF2C9A" w14:textId="63540689" w:rsidR="00783911" w:rsidRPr="00830BC8" w:rsidRDefault="00783911" w:rsidP="00830BC8">
            <w:pPr>
              <w:rPr>
                <w:rFonts w:ascii="Calibri" w:hAnsi="Calibri" w:cs="Calibri"/>
              </w:rPr>
            </w:pPr>
          </w:p>
        </w:tc>
      </w:tr>
      <w:tr w:rsidR="007B0FD5" w:rsidRPr="00830BC8" w14:paraId="50563AAE" w14:textId="77777777" w:rsidTr="00190D59">
        <w:tc>
          <w:tcPr>
            <w:tcW w:w="9627" w:type="dxa"/>
            <w:gridSpan w:val="3"/>
          </w:tcPr>
          <w:p w14:paraId="2C627417" w14:textId="0477CE7A" w:rsidR="007B0FD5" w:rsidRPr="00830BC8" w:rsidRDefault="007B0FD5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Was the incident reported to LADO within 24 hours? If not, why?</w:t>
            </w:r>
          </w:p>
          <w:p w14:paraId="42D3BF14" w14:textId="580C57B1" w:rsidR="007B0FD5" w:rsidRPr="00830BC8" w:rsidRDefault="007B0FD5" w:rsidP="00830BC8">
            <w:pPr>
              <w:rPr>
                <w:rFonts w:ascii="Calibri" w:hAnsi="Calibri" w:cs="Calibri"/>
              </w:rPr>
            </w:pPr>
          </w:p>
        </w:tc>
      </w:tr>
      <w:tr w:rsidR="00C564DF" w:rsidRPr="00830BC8" w14:paraId="5BB2A7EB" w14:textId="77777777" w:rsidTr="00F97D65">
        <w:tc>
          <w:tcPr>
            <w:tcW w:w="9627" w:type="dxa"/>
            <w:gridSpan w:val="3"/>
          </w:tcPr>
          <w:p w14:paraId="1ED19090" w14:textId="61695954" w:rsidR="00C564DF" w:rsidRPr="00830BC8" w:rsidRDefault="00C564DF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Category of concern</w:t>
            </w:r>
            <w:r w:rsidR="000048C8" w:rsidRPr="00830BC8">
              <w:rPr>
                <w:rFonts w:ascii="Calibri" w:hAnsi="Calibri" w:cs="Calibri"/>
              </w:rPr>
              <w:t xml:space="preserve"> (harm category)</w:t>
            </w:r>
          </w:p>
          <w:p w14:paraId="188C5C03" w14:textId="68A3AA5E" w:rsidR="00C564DF" w:rsidRPr="00830BC8" w:rsidRDefault="00C564DF" w:rsidP="00830BC8">
            <w:pPr>
              <w:rPr>
                <w:rFonts w:ascii="Calibri" w:hAnsi="Calibri" w:cs="Calibri"/>
              </w:rPr>
            </w:pPr>
          </w:p>
        </w:tc>
      </w:tr>
      <w:tr w:rsidR="00C564DF" w:rsidRPr="00830BC8" w14:paraId="09C73CD6" w14:textId="77777777" w:rsidTr="00C564DF">
        <w:tc>
          <w:tcPr>
            <w:tcW w:w="3964" w:type="dxa"/>
            <w:gridSpan w:val="2"/>
          </w:tcPr>
          <w:p w14:paraId="7F940EF1" w14:textId="56CEC9AE" w:rsidR="00C564DF" w:rsidRPr="00830BC8" w:rsidRDefault="00C564D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Incident in RBC area:                                   </w:t>
            </w:r>
          </w:p>
        </w:tc>
        <w:tc>
          <w:tcPr>
            <w:tcW w:w="5663" w:type="dxa"/>
          </w:tcPr>
          <w:p w14:paraId="33C0E2BD" w14:textId="561BF0DA" w:rsidR="00C564DF" w:rsidRPr="00830BC8" w:rsidRDefault="00C564D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Yes / No / Unknown</w:t>
            </w:r>
          </w:p>
        </w:tc>
      </w:tr>
      <w:tr w:rsidR="00C564DF" w:rsidRPr="00830BC8" w14:paraId="32168293" w14:textId="77777777" w:rsidTr="00C564DF">
        <w:tc>
          <w:tcPr>
            <w:tcW w:w="3964" w:type="dxa"/>
            <w:gridSpan w:val="2"/>
          </w:tcPr>
          <w:p w14:paraId="34AD390B" w14:textId="480A6FCF" w:rsidR="00C564DF" w:rsidRPr="00830BC8" w:rsidRDefault="00C564D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Workplace in RBC area:                               </w:t>
            </w:r>
          </w:p>
        </w:tc>
        <w:tc>
          <w:tcPr>
            <w:tcW w:w="5663" w:type="dxa"/>
          </w:tcPr>
          <w:p w14:paraId="0255D69A" w14:textId="537025E6" w:rsidR="00C564DF" w:rsidRPr="00830BC8" w:rsidRDefault="00C564D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Yes / No / Unknown</w:t>
            </w:r>
          </w:p>
        </w:tc>
      </w:tr>
      <w:tr w:rsidR="00C564DF" w:rsidRPr="00830BC8" w14:paraId="2A5C0B7B" w14:textId="77777777" w:rsidTr="00C564DF">
        <w:tc>
          <w:tcPr>
            <w:tcW w:w="3964" w:type="dxa"/>
            <w:gridSpan w:val="2"/>
          </w:tcPr>
          <w:p w14:paraId="7E95C87F" w14:textId="4A61F8FC" w:rsidR="00C564DF" w:rsidRPr="00830BC8" w:rsidRDefault="00C564DF" w:rsidP="00830BC8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 xml:space="preserve">Is RBC the responsible </w:t>
            </w:r>
            <w:r w:rsidR="00830BC8" w:rsidRPr="00830BC8">
              <w:rPr>
                <w:rFonts w:ascii="Calibri" w:hAnsi="Calibri" w:cs="Calibri"/>
              </w:rPr>
              <w:t>l</w:t>
            </w:r>
            <w:r w:rsidRPr="00830BC8">
              <w:rPr>
                <w:rFonts w:ascii="Calibri" w:hAnsi="Calibri" w:cs="Calibri"/>
              </w:rPr>
              <w:t xml:space="preserve">ocal </w:t>
            </w:r>
            <w:r w:rsidR="00830BC8" w:rsidRPr="00830BC8">
              <w:rPr>
                <w:rFonts w:ascii="Calibri" w:hAnsi="Calibri" w:cs="Calibri"/>
              </w:rPr>
              <w:t>a</w:t>
            </w:r>
            <w:r w:rsidRPr="00830BC8">
              <w:rPr>
                <w:rFonts w:ascii="Calibri" w:hAnsi="Calibri" w:cs="Calibri"/>
              </w:rPr>
              <w:t>uthority</w:t>
            </w:r>
            <w:r w:rsidR="00830BC8" w:rsidRPr="00830BC8">
              <w:rPr>
                <w:rFonts w:ascii="Calibri" w:hAnsi="Calibri" w:cs="Calibri"/>
              </w:rPr>
              <w:t>?</w:t>
            </w:r>
          </w:p>
        </w:tc>
        <w:tc>
          <w:tcPr>
            <w:tcW w:w="5663" w:type="dxa"/>
          </w:tcPr>
          <w:p w14:paraId="3B759EDB" w14:textId="6786E53B" w:rsidR="00C564DF" w:rsidRPr="00830BC8" w:rsidRDefault="00C564DF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Yes / No / Unknown</w:t>
            </w:r>
          </w:p>
        </w:tc>
      </w:tr>
    </w:tbl>
    <w:p w14:paraId="08A06AC3" w14:textId="77777777" w:rsidR="008E19B6" w:rsidRPr="00830BC8" w:rsidRDefault="008E19B6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6178"/>
      </w:tblGrid>
      <w:tr w:rsidR="00764AA0" w:rsidRPr="00830BC8" w14:paraId="7F99082D" w14:textId="77777777" w:rsidTr="003C39C2">
        <w:tc>
          <w:tcPr>
            <w:tcW w:w="9853" w:type="dxa"/>
            <w:gridSpan w:val="2"/>
            <w:shd w:val="clear" w:color="auto" w:fill="DAEEF3"/>
          </w:tcPr>
          <w:p w14:paraId="0D2C828D" w14:textId="77777777" w:rsidR="00764AA0" w:rsidRPr="00830BC8" w:rsidRDefault="00764AA0" w:rsidP="003C39C2">
            <w:pPr>
              <w:rPr>
                <w:rFonts w:ascii="Calibri" w:hAnsi="Calibri" w:cs="Calibri"/>
                <w:b/>
                <w:bCs/>
              </w:rPr>
            </w:pPr>
            <w:r w:rsidRPr="00830BC8">
              <w:rPr>
                <w:rFonts w:ascii="Calibri" w:hAnsi="Calibri" w:cs="Calibri"/>
                <w:b/>
                <w:bCs/>
              </w:rPr>
              <w:t>Referral confirmation</w:t>
            </w:r>
          </w:p>
        </w:tc>
      </w:tr>
      <w:tr w:rsidR="000D3A64" w:rsidRPr="00830BC8" w14:paraId="4A42FB53" w14:textId="77777777" w:rsidTr="003C39C2">
        <w:tc>
          <w:tcPr>
            <w:tcW w:w="3510" w:type="dxa"/>
          </w:tcPr>
          <w:p w14:paraId="2CDBA5F4" w14:textId="77777777" w:rsidR="000D3A64" w:rsidRPr="00830BC8" w:rsidRDefault="000D3A64" w:rsidP="003C39C2">
            <w:pPr>
              <w:jc w:val="both"/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Name</w:t>
            </w:r>
          </w:p>
        </w:tc>
        <w:tc>
          <w:tcPr>
            <w:tcW w:w="6343" w:type="dxa"/>
          </w:tcPr>
          <w:p w14:paraId="017A4202" w14:textId="48BD4E7B" w:rsidR="000D3A64" w:rsidRPr="00830BC8" w:rsidRDefault="000D3A64" w:rsidP="003C39C2">
            <w:pPr>
              <w:jc w:val="both"/>
              <w:rPr>
                <w:rFonts w:ascii="Calibri" w:hAnsi="Calibri" w:cs="Calibri"/>
              </w:rPr>
            </w:pPr>
          </w:p>
        </w:tc>
      </w:tr>
      <w:tr w:rsidR="000D3A64" w:rsidRPr="00830BC8" w14:paraId="79013DDE" w14:textId="77777777" w:rsidTr="003C39C2">
        <w:tc>
          <w:tcPr>
            <w:tcW w:w="3510" w:type="dxa"/>
          </w:tcPr>
          <w:p w14:paraId="06B08CA1" w14:textId="77777777" w:rsidR="000D3A64" w:rsidRPr="00830BC8" w:rsidRDefault="000D3A64" w:rsidP="000D3A64">
            <w:pPr>
              <w:rPr>
                <w:rFonts w:ascii="Calibri" w:hAnsi="Calibri" w:cs="Calibri"/>
              </w:rPr>
            </w:pPr>
            <w:r w:rsidRPr="00830BC8">
              <w:rPr>
                <w:rFonts w:ascii="Calibri" w:hAnsi="Calibri" w:cs="Calibri"/>
              </w:rPr>
              <w:t>Date form completed</w:t>
            </w:r>
          </w:p>
        </w:tc>
        <w:tc>
          <w:tcPr>
            <w:tcW w:w="6343" w:type="dxa"/>
          </w:tcPr>
          <w:p w14:paraId="3E0FA387" w14:textId="2178A964" w:rsidR="000D3A64" w:rsidRPr="00830BC8" w:rsidRDefault="000D3A64" w:rsidP="000D3A64">
            <w:pPr>
              <w:rPr>
                <w:rFonts w:ascii="Calibri" w:hAnsi="Calibri" w:cs="Calibri"/>
              </w:rPr>
            </w:pPr>
          </w:p>
        </w:tc>
      </w:tr>
    </w:tbl>
    <w:p w14:paraId="21A0775C" w14:textId="77777777" w:rsidR="00C71555" w:rsidRPr="00830BC8" w:rsidRDefault="00C71555" w:rsidP="00C65332">
      <w:pPr>
        <w:rPr>
          <w:rFonts w:ascii="Calibri" w:hAnsi="Calibri" w:cs="Calibri"/>
        </w:rPr>
      </w:pPr>
    </w:p>
    <w:sectPr w:rsidR="00C71555" w:rsidRPr="00830BC8" w:rsidSect="0022113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7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30892" w14:textId="77777777" w:rsidR="003E3137" w:rsidRDefault="003E3137">
      <w:r>
        <w:separator/>
      </w:r>
    </w:p>
  </w:endnote>
  <w:endnote w:type="continuationSeparator" w:id="0">
    <w:p w14:paraId="031B0630" w14:textId="77777777" w:rsidR="003E3137" w:rsidRDefault="003E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3BCB" w14:textId="77777777" w:rsidR="00B50B85" w:rsidRDefault="00B50B85" w:rsidP="00DD60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B7DC13" w14:textId="77777777" w:rsidR="00B50B85" w:rsidRDefault="00B50B85">
    <w:pPr>
      <w:pStyle w:val="Footer"/>
    </w:pPr>
  </w:p>
  <w:p w14:paraId="5F82978C" w14:textId="77777777" w:rsidR="005E3174" w:rsidRDefault="001F09EC">
    <w:pPr>
      <w:pStyle w:val="Footer"/>
    </w:pPr>
    <w:fldSimple w:instr="DOCPROPERTY ClassificationMarking \* MERGEFORMAT">
      <w:r>
        <w:t>Classification: OFFICIAL-SENSITIVE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FC08E" w14:textId="77777777" w:rsidR="00B50B85" w:rsidRPr="00C71555" w:rsidRDefault="00B50B85" w:rsidP="00DD605E">
    <w:pPr>
      <w:pStyle w:val="Footer"/>
      <w:framePr w:wrap="around" w:vAnchor="text" w:hAnchor="margin" w:xAlign="center" w:y="1"/>
      <w:rPr>
        <w:rStyle w:val="PageNumber"/>
        <w:rFonts w:asciiTheme="minorHAnsi" w:hAnsiTheme="minorHAnsi" w:cstheme="minorHAnsi"/>
      </w:rPr>
    </w:pPr>
    <w:r w:rsidRPr="00C71555">
      <w:rPr>
        <w:rStyle w:val="PageNumber"/>
        <w:rFonts w:asciiTheme="minorHAnsi" w:hAnsiTheme="minorHAnsi" w:cstheme="minorHAnsi"/>
      </w:rPr>
      <w:fldChar w:fldCharType="begin"/>
    </w:r>
    <w:r w:rsidRPr="00C71555">
      <w:rPr>
        <w:rStyle w:val="PageNumber"/>
        <w:rFonts w:asciiTheme="minorHAnsi" w:hAnsiTheme="minorHAnsi" w:cstheme="minorHAnsi"/>
      </w:rPr>
      <w:instrText xml:space="preserve">PAGE  </w:instrText>
    </w:r>
    <w:r w:rsidRPr="00C71555">
      <w:rPr>
        <w:rStyle w:val="PageNumber"/>
        <w:rFonts w:asciiTheme="minorHAnsi" w:hAnsiTheme="minorHAnsi" w:cstheme="minorHAnsi"/>
      </w:rPr>
      <w:fldChar w:fldCharType="separate"/>
    </w:r>
    <w:r w:rsidR="00A50ABC" w:rsidRPr="00C71555">
      <w:rPr>
        <w:rStyle w:val="PageNumber"/>
        <w:rFonts w:asciiTheme="minorHAnsi" w:hAnsiTheme="minorHAnsi" w:cstheme="minorHAnsi"/>
        <w:noProof/>
      </w:rPr>
      <w:t>1</w:t>
    </w:r>
    <w:r w:rsidRPr="00C71555">
      <w:rPr>
        <w:rStyle w:val="PageNumber"/>
        <w:rFonts w:asciiTheme="minorHAnsi" w:hAnsiTheme="minorHAnsi" w:cstheme="minorHAnsi"/>
      </w:rPr>
      <w:fldChar w:fldCharType="end"/>
    </w:r>
  </w:p>
  <w:p w14:paraId="41BAB1D9" w14:textId="77777777" w:rsidR="00B50B85" w:rsidRPr="007332EB" w:rsidRDefault="00B50B85">
    <w:pPr>
      <w:pStyle w:val="Footer"/>
      <w:rPr>
        <w:rFonts w:asciiTheme="minorHAnsi" w:hAnsiTheme="minorHAnsi" w:cstheme="minorHAnsi"/>
      </w:rPr>
    </w:pPr>
  </w:p>
  <w:p w14:paraId="7CC44640" w14:textId="2AF58212" w:rsidR="00C71555" w:rsidRPr="00764AA0" w:rsidRDefault="000D0243" w:rsidP="00C71555">
    <w:pPr>
      <w:rPr>
        <w:rFonts w:ascii="Trebuchet MS" w:hAnsi="Trebuchet MS"/>
        <w:sz w:val="16"/>
        <w:szCs w:val="16"/>
      </w:rPr>
    </w:pPr>
    <w:r w:rsidRPr="0E0ED6B4">
      <w:rPr>
        <w:rFonts w:asciiTheme="minorHAnsi" w:hAnsiTheme="minorHAnsi" w:cstheme="minorBidi"/>
      </w:rPr>
      <w:fldChar w:fldCharType="begin"/>
    </w:r>
    <w:r w:rsidRPr="0E0ED6B4">
      <w:rPr>
        <w:rFonts w:asciiTheme="minorHAnsi" w:hAnsiTheme="minorHAnsi" w:cstheme="minorBidi"/>
      </w:rPr>
      <w:instrText xml:space="preserve"> DOCPROPERTY ClassificationMarking \* MERGEFORMAT </w:instrText>
    </w:r>
    <w:r w:rsidRPr="0E0ED6B4">
      <w:rPr>
        <w:rFonts w:asciiTheme="minorHAnsi" w:hAnsiTheme="minorHAnsi" w:cstheme="minorBidi"/>
      </w:rPr>
      <w:fldChar w:fldCharType="separate"/>
    </w:r>
    <w:r w:rsidR="0E0ED6B4" w:rsidRPr="0E0ED6B4">
      <w:rPr>
        <w:rFonts w:asciiTheme="minorHAnsi" w:hAnsiTheme="minorHAnsi" w:cstheme="minorBidi"/>
      </w:rPr>
      <w:t>Classification: OFFICIAL-SENSITIVE</w:t>
    </w:r>
    <w:r w:rsidRPr="0E0ED6B4">
      <w:rPr>
        <w:rFonts w:asciiTheme="minorHAnsi" w:hAnsiTheme="minorHAnsi" w:cstheme="minorBidi"/>
      </w:rPr>
      <w:fldChar w:fldCharType="end"/>
    </w:r>
    <w:r>
      <w:tab/>
    </w:r>
    <w:r>
      <w:tab/>
    </w:r>
    <w:r w:rsidR="0E0ED6B4" w:rsidRPr="0E0ED6B4">
      <w:rPr>
        <w:rFonts w:asciiTheme="minorHAnsi" w:hAnsiTheme="minorHAnsi" w:cstheme="minorBidi"/>
      </w:rPr>
      <w:t xml:space="preserve">                                  </w:t>
    </w:r>
    <w:r w:rsidR="0E0ED6B4" w:rsidRPr="0E0ED6B4">
      <w:rPr>
        <w:rFonts w:ascii="Trebuchet MS" w:hAnsi="Trebuchet MS"/>
        <w:sz w:val="16"/>
        <w:szCs w:val="16"/>
      </w:rPr>
      <w:t>Date referral form reviewed and updated: December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F9D0" w14:textId="77777777" w:rsidR="00663D33" w:rsidRDefault="00663D33">
    <w:pPr>
      <w:pStyle w:val="Footer"/>
    </w:pPr>
  </w:p>
  <w:p w14:paraId="6573602D" w14:textId="77777777" w:rsidR="005E3174" w:rsidRDefault="001F09EC">
    <w:pPr>
      <w:pStyle w:val="Footer"/>
    </w:pPr>
    <w:fldSimple w:instr="DOCPROPERTY ClassificationMarking \* MERGEFORMAT">
      <w:r>
        <w:t>Classification: OFFICIAL-SENSITIVE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E4C5C" w14:textId="77777777" w:rsidR="003E3137" w:rsidRDefault="003E3137">
      <w:r>
        <w:separator/>
      </w:r>
    </w:p>
  </w:footnote>
  <w:footnote w:type="continuationSeparator" w:id="0">
    <w:p w14:paraId="191E181B" w14:textId="77777777" w:rsidR="003E3137" w:rsidRDefault="003E3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A52D" w14:textId="061C8B5D" w:rsidR="00663D33" w:rsidRDefault="00663D33">
    <w:pPr>
      <w:pStyle w:val="Header"/>
    </w:pPr>
  </w:p>
  <w:p w14:paraId="2FD792C7" w14:textId="77777777" w:rsidR="005E3174" w:rsidRDefault="005E31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07AD" w14:textId="57C25241" w:rsidR="00887828" w:rsidRPr="00887828" w:rsidRDefault="00887828" w:rsidP="0E0ED6B4">
    <w:pPr>
      <w:pStyle w:val="Header"/>
      <w:jc w:val="center"/>
      <w:rPr>
        <w:rFonts w:asciiTheme="minorHAnsi" w:eastAsiaTheme="minorEastAsia" w:hAnsiTheme="minorHAnsi" w:cstheme="minorBidi"/>
        <w:sz w:val="16"/>
        <w:szCs w:val="16"/>
      </w:rPr>
    </w:pPr>
  </w:p>
  <w:p w14:paraId="77CDEB63" w14:textId="05B988D6" w:rsidR="00887828" w:rsidRPr="00887828" w:rsidRDefault="7F661461" w:rsidP="00887828">
    <w:pPr>
      <w:pStyle w:val="Header"/>
      <w:jc w:val="center"/>
    </w:pPr>
    <w:r w:rsidRPr="7F661461">
      <w:rPr>
        <w:sz w:val="18"/>
        <w:szCs w:val="18"/>
      </w:rPr>
      <w:t xml:space="preserve"> </w:t>
    </w:r>
    <w:r w:rsidRPr="7F661461">
      <w:rPr>
        <w:rFonts w:asciiTheme="minorHAnsi" w:hAnsiTheme="minorHAnsi" w:cstheme="minorBidi"/>
        <w:sz w:val="18"/>
        <w:szCs w:val="18"/>
      </w:rPr>
      <w:t xml:space="preserve">                                 </w:t>
    </w:r>
    <w:r w:rsidR="00B31A30">
      <w:tab/>
    </w:r>
    <w:r w:rsidR="00B31A30">
      <w:tab/>
    </w:r>
  </w:p>
  <w:p w14:paraId="4D01127B" w14:textId="0658F519" w:rsidR="0E0ED6B4" w:rsidRDefault="0E0ED6B4" w:rsidP="0E0ED6B4">
    <w:pPr>
      <w:pStyle w:val="Header"/>
      <w:rPr>
        <w:rFonts w:asciiTheme="minorHAnsi" w:eastAsiaTheme="minorEastAsia" w:hAnsiTheme="minorHAnsi" w:cstheme="minorBidi"/>
        <w:sz w:val="16"/>
        <w:szCs w:val="16"/>
      </w:rPr>
    </w:pPr>
  </w:p>
  <w:p w14:paraId="004C3BC5" w14:textId="65078B04" w:rsidR="0E0ED6B4" w:rsidRDefault="0E0ED6B4" w:rsidP="0E0ED6B4">
    <w:pPr>
      <w:pStyle w:val="Header"/>
      <w:rPr>
        <w:rFonts w:asciiTheme="minorHAnsi" w:hAnsiTheme="minorHAnsi" w:cstheme="minorBidi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D9F9" w14:textId="77777777" w:rsidR="00663D33" w:rsidRDefault="001F09EC">
    <w:pPr>
      <w:pStyle w:val="Header"/>
    </w:pPr>
    <w:fldSimple w:instr="DOCPROPERTY ClassificationMarking \* MERGEFORMAT">
      <w:r>
        <w:t>Classification: OFFICIAL-SENSITIVE</w:t>
      </w:r>
    </w:fldSimple>
  </w:p>
  <w:p w14:paraId="25C2FC60" w14:textId="77777777" w:rsidR="005E3174" w:rsidRDefault="005E31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1DD2"/>
    <w:multiLevelType w:val="hybridMultilevel"/>
    <w:tmpl w:val="5FDE3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06E44"/>
    <w:multiLevelType w:val="hybridMultilevel"/>
    <w:tmpl w:val="0496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9EF"/>
    <w:multiLevelType w:val="hybridMultilevel"/>
    <w:tmpl w:val="5A281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D1F8E"/>
    <w:multiLevelType w:val="hybridMultilevel"/>
    <w:tmpl w:val="7012D38A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2DBA7399"/>
    <w:multiLevelType w:val="multilevel"/>
    <w:tmpl w:val="2BAA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F375F"/>
    <w:multiLevelType w:val="hybridMultilevel"/>
    <w:tmpl w:val="10807680"/>
    <w:lvl w:ilvl="0" w:tplc="AC34C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4A1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44D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C7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2C7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F6B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0A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66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8A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8534D"/>
    <w:multiLevelType w:val="hybridMultilevel"/>
    <w:tmpl w:val="DD6611BA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57FA5837"/>
    <w:multiLevelType w:val="hybridMultilevel"/>
    <w:tmpl w:val="54F845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458198">
    <w:abstractNumId w:val="5"/>
  </w:num>
  <w:num w:numId="2" w16cid:durableId="839193925">
    <w:abstractNumId w:val="0"/>
  </w:num>
  <w:num w:numId="3" w16cid:durableId="488862066">
    <w:abstractNumId w:val="2"/>
  </w:num>
  <w:num w:numId="4" w16cid:durableId="554463148">
    <w:abstractNumId w:val="3"/>
  </w:num>
  <w:num w:numId="5" w16cid:durableId="1343702126">
    <w:abstractNumId w:val="4"/>
  </w:num>
  <w:num w:numId="6" w16cid:durableId="1829906376">
    <w:abstractNumId w:val="1"/>
  </w:num>
  <w:num w:numId="7" w16cid:durableId="322709692">
    <w:abstractNumId w:val="7"/>
  </w:num>
  <w:num w:numId="8" w16cid:durableId="731390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F6C"/>
    <w:rsid w:val="000048C8"/>
    <w:rsid w:val="00032490"/>
    <w:rsid w:val="0004296E"/>
    <w:rsid w:val="0005498C"/>
    <w:rsid w:val="00062643"/>
    <w:rsid w:val="0006511E"/>
    <w:rsid w:val="0007277C"/>
    <w:rsid w:val="00080BF0"/>
    <w:rsid w:val="00087E51"/>
    <w:rsid w:val="000A58C1"/>
    <w:rsid w:val="000B3E0F"/>
    <w:rsid w:val="000C1896"/>
    <w:rsid w:val="000D0243"/>
    <w:rsid w:val="000D0498"/>
    <w:rsid w:val="000D07E6"/>
    <w:rsid w:val="000D3A64"/>
    <w:rsid w:val="000D5B45"/>
    <w:rsid w:val="000F58A4"/>
    <w:rsid w:val="0012160E"/>
    <w:rsid w:val="001224A0"/>
    <w:rsid w:val="00124D03"/>
    <w:rsid w:val="00137CF7"/>
    <w:rsid w:val="001453A4"/>
    <w:rsid w:val="001867E3"/>
    <w:rsid w:val="001A2158"/>
    <w:rsid w:val="001B1710"/>
    <w:rsid w:val="001C4760"/>
    <w:rsid w:val="001D655A"/>
    <w:rsid w:val="001F09EC"/>
    <w:rsid w:val="001F3B7F"/>
    <w:rsid w:val="001F768E"/>
    <w:rsid w:val="002005CA"/>
    <w:rsid w:val="00215597"/>
    <w:rsid w:val="0021593C"/>
    <w:rsid w:val="00221137"/>
    <w:rsid w:val="002439F0"/>
    <w:rsid w:val="00251F38"/>
    <w:rsid w:val="00257EED"/>
    <w:rsid w:val="002610A5"/>
    <w:rsid w:val="00271151"/>
    <w:rsid w:val="00273148"/>
    <w:rsid w:val="002B7C1C"/>
    <w:rsid w:val="002C0269"/>
    <w:rsid w:val="002C6F33"/>
    <w:rsid w:val="00314B84"/>
    <w:rsid w:val="003368B3"/>
    <w:rsid w:val="0035063C"/>
    <w:rsid w:val="003541D0"/>
    <w:rsid w:val="0035681E"/>
    <w:rsid w:val="00372CB3"/>
    <w:rsid w:val="00374087"/>
    <w:rsid w:val="003873BB"/>
    <w:rsid w:val="003A2894"/>
    <w:rsid w:val="003A74E6"/>
    <w:rsid w:val="003B5473"/>
    <w:rsid w:val="003B7D73"/>
    <w:rsid w:val="003C33E9"/>
    <w:rsid w:val="003C39C2"/>
    <w:rsid w:val="003D3AD9"/>
    <w:rsid w:val="003E2642"/>
    <w:rsid w:val="003E3137"/>
    <w:rsid w:val="003E4E5D"/>
    <w:rsid w:val="00411561"/>
    <w:rsid w:val="0043564C"/>
    <w:rsid w:val="00442D54"/>
    <w:rsid w:val="00446D89"/>
    <w:rsid w:val="0047148E"/>
    <w:rsid w:val="004B69B6"/>
    <w:rsid w:val="004C1CAA"/>
    <w:rsid w:val="004E69F5"/>
    <w:rsid w:val="004F5DCD"/>
    <w:rsid w:val="00512E10"/>
    <w:rsid w:val="005211FB"/>
    <w:rsid w:val="005217EE"/>
    <w:rsid w:val="0053182F"/>
    <w:rsid w:val="00532216"/>
    <w:rsid w:val="00542380"/>
    <w:rsid w:val="00556B3E"/>
    <w:rsid w:val="005757D6"/>
    <w:rsid w:val="005811F2"/>
    <w:rsid w:val="00584DE1"/>
    <w:rsid w:val="00596363"/>
    <w:rsid w:val="005A1F3D"/>
    <w:rsid w:val="005E1102"/>
    <w:rsid w:val="005E3174"/>
    <w:rsid w:val="005E335F"/>
    <w:rsid w:val="005F217A"/>
    <w:rsid w:val="006013AF"/>
    <w:rsid w:val="00605F2B"/>
    <w:rsid w:val="00611915"/>
    <w:rsid w:val="00633475"/>
    <w:rsid w:val="00663D33"/>
    <w:rsid w:val="006806F0"/>
    <w:rsid w:val="00685326"/>
    <w:rsid w:val="0068681A"/>
    <w:rsid w:val="00690360"/>
    <w:rsid w:val="00695E55"/>
    <w:rsid w:val="006A78C3"/>
    <w:rsid w:val="006C4EB7"/>
    <w:rsid w:val="006C79A3"/>
    <w:rsid w:val="006D6B64"/>
    <w:rsid w:val="006F653A"/>
    <w:rsid w:val="00704BC5"/>
    <w:rsid w:val="00706401"/>
    <w:rsid w:val="00706B20"/>
    <w:rsid w:val="00721B23"/>
    <w:rsid w:val="00723034"/>
    <w:rsid w:val="007332EB"/>
    <w:rsid w:val="007455E5"/>
    <w:rsid w:val="0074701A"/>
    <w:rsid w:val="0075118E"/>
    <w:rsid w:val="00760ABB"/>
    <w:rsid w:val="00760BB1"/>
    <w:rsid w:val="00764AA0"/>
    <w:rsid w:val="007660D9"/>
    <w:rsid w:val="00771513"/>
    <w:rsid w:val="00781F6C"/>
    <w:rsid w:val="00782DD2"/>
    <w:rsid w:val="00782E1B"/>
    <w:rsid w:val="00783911"/>
    <w:rsid w:val="00791066"/>
    <w:rsid w:val="007B0FD5"/>
    <w:rsid w:val="007C241A"/>
    <w:rsid w:val="007C635E"/>
    <w:rsid w:val="007E30AC"/>
    <w:rsid w:val="007E517B"/>
    <w:rsid w:val="007F19E3"/>
    <w:rsid w:val="007F329D"/>
    <w:rsid w:val="00802155"/>
    <w:rsid w:val="008072CD"/>
    <w:rsid w:val="008108CA"/>
    <w:rsid w:val="0081160D"/>
    <w:rsid w:val="00824FE0"/>
    <w:rsid w:val="00830BC8"/>
    <w:rsid w:val="00843EE6"/>
    <w:rsid w:val="00872DF8"/>
    <w:rsid w:val="0088763F"/>
    <w:rsid w:val="00887828"/>
    <w:rsid w:val="008A0B63"/>
    <w:rsid w:val="008A4489"/>
    <w:rsid w:val="008B216A"/>
    <w:rsid w:val="008B7AB2"/>
    <w:rsid w:val="008E19B6"/>
    <w:rsid w:val="0090007C"/>
    <w:rsid w:val="00910552"/>
    <w:rsid w:val="0091552C"/>
    <w:rsid w:val="00926625"/>
    <w:rsid w:val="009301A1"/>
    <w:rsid w:val="009410F8"/>
    <w:rsid w:val="00941998"/>
    <w:rsid w:val="00946DD3"/>
    <w:rsid w:val="0096009E"/>
    <w:rsid w:val="0098470D"/>
    <w:rsid w:val="00992BCC"/>
    <w:rsid w:val="009B5EE6"/>
    <w:rsid w:val="009B71C6"/>
    <w:rsid w:val="009C0138"/>
    <w:rsid w:val="009D1F18"/>
    <w:rsid w:val="009E093E"/>
    <w:rsid w:val="009E2691"/>
    <w:rsid w:val="009E3FA7"/>
    <w:rsid w:val="009E506D"/>
    <w:rsid w:val="009F6361"/>
    <w:rsid w:val="009F74AE"/>
    <w:rsid w:val="00A11762"/>
    <w:rsid w:val="00A50ABC"/>
    <w:rsid w:val="00A66232"/>
    <w:rsid w:val="00A74AA1"/>
    <w:rsid w:val="00A81F40"/>
    <w:rsid w:val="00A9644B"/>
    <w:rsid w:val="00AA7D7F"/>
    <w:rsid w:val="00AD0265"/>
    <w:rsid w:val="00AD0720"/>
    <w:rsid w:val="00AD1EDA"/>
    <w:rsid w:val="00AD4609"/>
    <w:rsid w:val="00B0187D"/>
    <w:rsid w:val="00B24625"/>
    <w:rsid w:val="00B31A30"/>
    <w:rsid w:val="00B34FE8"/>
    <w:rsid w:val="00B43EAD"/>
    <w:rsid w:val="00B46DFD"/>
    <w:rsid w:val="00B50B85"/>
    <w:rsid w:val="00B52C9A"/>
    <w:rsid w:val="00B60F02"/>
    <w:rsid w:val="00B62F24"/>
    <w:rsid w:val="00B832B1"/>
    <w:rsid w:val="00B95200"/>
    <w:rsid w:val="00B963D4"/>
    <w:rsid w:val="00B96BFD"/>
    <w:rsid w:val="00BA1C10"/>
    <w:rsid w:val="00BA64FD"/>
    <w:rsid w:val="00BC4B25"/>
    <w:rsid w:val="00BD0E15"/>
    <w:rsid w:val="00BD1FF9"/>
    <w:rsid w:val="00BE6614"/>
    <w:rsid w:val="00C22030"/>
    <w:rsid w:val="00C2218A"/>
    <w:rsid w:val="00C23DC9"/>
    <w:rsid w:val="00C36F30"/>
    <w:rsid w:val="00C42D15"/>
    <w:rsid w:val="00C43D9A"/>
    <w:rsid w:val="00C564DF"/>
    <w:rsid w:val="00C648DE"/>
    <w:rsid w:val="00C65326"/>
    <w:rsid w:val="00C65332"/>
    <w:rsid w:val="00C71555"/>
    <w:rsid w:val="00C727BC"/>
    <w:rsid w:val="00C81BD9"/>
    <w:rsid w:val="00C821F0"/>
    <w:rsid w:val="00CA4013"/>
    <w:rsid w:val="00CB2E3B"/>
    <w:rsid w:val="00CB6935"/>
    <w:rsid w:val="00CD2D22"/>
    <w:rsid w:val="00CD5622"/>
    <w:rsid w:val="00D05D38"/>
    <w:rsid w:val="00D06F20"/>
    <w:rsid w:val="00D43040"/>
    <w:rsid w:val="00D607B8"/>
    <w:rsid w:val="00D819FC"/>
    <w:rsid w:val="00DA05DB"/>
    <w:rsid w:val="00DB1527"/>
    <w:rsid w:val="00DC228A"/>
    <w:rsid w:val="00DC74B2"/>
    <w:rsid w:val="00DD1208"/>
    <w:rsid w:val="00DD20C2"/>
    <w:rsid w:val="00DD605E"/>
    <w:rsid w:val="00DE4BC6"/>
    <w:rsid w:val="00E022BF"/>
    <w:rsid w:val="00E03ED6"/>
    <w:rsid w:val="00E0716C"/>
    <w:rsid w:val="00E11161"/>
    <w:rsid w:val="00E15028"/>
    <w:rsid w:val="00E22B0B"/>
    <w:rsid w:val="00E27F24"/>
    <w:rsid w:val="00E34414"/>
    <w:rsid w:val="00E355EA"/>
    <w:rsid w:val="00E430A3"/>
    <w:rsid w:val="00E45B37"/>
    <w:rsid w:val="00E464A3"/>
    <w:rsid w:val="00E5474D"/>
    <w:rsid w:val="00E67921"/>
    <w:rsid w:val="00E67C9C"/>
    <w:rsid w:val="00E808C7"/>
    <w:rsid w:val="00E879CD"/>
    <w:rsid w:val="00E92898"/>
    <w:rsid w:val="00E950D7"/>
    <w:rsid w:val="00E968C8"/>
    <w:rsid w:val="00EA432D"/>
    <w:rsid w:val="00EB02BA"/>
    <w:rsid w:val="00EC7D8F"/>
    <w:rsid w:val="00ED0DAB"/>
    <w:rsid w:val="00EE4850"/>
    <w:rsid w:val="00F0233D"/>
    <w:rsid w:val="00F11D0F"/>
    <w:rsid w:val="00F309B0"/>
    <w:rsid w:val="00F36D64"/>
    <w:rsid w:val="00F555BB"/>
    <w:rsid w:val="00F73118"/>
    <w:rsid w:val="00F76B2C"/>
    <w:rsid w:val="00F93B81"/>
    <w:rsid w:val="00FB2CAC"/>
    <w:rsid w:val="00FB5A35"/>
    <w:rsid w:val="00FC0399"/>
    <w:rsid w:val="00FC2568"/>
    <w:rsid w:val="00FD7FC6"/>
    <w:rsid w:val="00FE0647"/>
    <w:rsid w:val="00FE7D25"/>
    <w:rsid w:val="00FF2DD0"/>
    <w:rsid w:val="00FF6502"/>
    <w:rsid w:val="00FF7FC9"/>
    <w:rsid w:val="02A21D77"/>
    <w:rsid w:val="0414EE8F"/>
    <w:rsid w:val="06DD3792"/>
    <w:rsid w:val="0986D26B"/>
    <w:rsid w:val="0C827336"/>
    <w:rsid w:val="0E0ED6B4"/>
    <w:rsid w:val="0E1B85C0"/>
    <w:rsid w:val="0FCCAE21"/>
    <w:rsid w:val="105FBE26"/>
    <w:rsid w:val="10AF14D0"/>
    <w:rsid w:val="127863A3"/>
    <w:rsid w:val="12ABE42C"/>
    <w:rsid w:val="12B16691"/>
    <w:rsid w:val="12BE61A1"/>
    <w:rsid w:val="1807F949"/>
    <w:rsid w:val="1C2BFA76"/>
    <w:rsid w:val="1E0D6FC4"/>
    <w:rsid w:val="1E7C227D"/>
    <w:rsid w:val="1EB383A2"/>
    <w:rsid w:val="1F5F4A3E"/>
    <w:rsid w:val="2017E2C3"/>
    <w:rsid w:val="2153232B"/>
    <w:rsid w:val="22D84584"/>
    <w:rsid w:val="22E17CF0"/>
    <w:rsid w:val="273576D2"/>
    <w:rsid w:val="2772FEDC"/>
    <w:rsid w:val="2872EF9E"/>
    <w:rsid w:val="299268D5"/>
    <w:rsid w:val="2B5E0989"/>
    <w:rsid w:val="2C562F7D"/>
    <w:rsid w:val="2DD6D14C"/>
    <w:rsid w:val="2EC1C225"/>
    <w:rsid w:val="307F2BDD"/>
    <w:rsid w:val="3415C73B"/>
    <w:rsid w:val="354DE318"/>
    <w:rsid w:val="36E94922"/>
    <w:rsid w:val="36E9A982"/>
    <w:rsid w:val="3919D68F"/>
    <w:rsid w:val="397AD258"/>
    <w:rsid w:val="397EF2BC"/>
    <w:rsid w:val="39C666D1"/>
    <w:rsid w:val="3A2C682A"/>
    <w:rsid w:val="3A74BA7E"/>
    <w:rsid w:val="3C18C2CC"/>
    <w:rsid w:val="3D5FC21E"/>
    <w:rsid w:val="3DB49D65"/>
    <w:rsid w:val="3E63C41F"/>
    <w:rsid w:val="3F8AC3E0"/>
    <w:rsid w:val="449E8AE0"/>
    <w:rsid w:val="456D3A5A"/>
    <w:rsid w:val="45E6424B"/>
    <w:rsid w:val="4628DB79"/>
    <w:rsid w:val="46532D10"/>
    <w:rsid w:val="467A24A5"/>
    <w:rsid w:val="46AF59E5"/>
    <w:rsid w:val="48254EC4"/>
    <w:rsid w:val="4884A008"/>
    <w:rsid w:val="49215087"/>
    <w:rsid w:val="4A47760D"/>
    <w:rsid w:val="4BC7716D"/>
    <w:rsid w:val="4EFF6D3E"/>
    <w:rsid w:val="4F6B73ED"/>
    <w:rsid w:val="4FC1A2FE"/>
    <w:rsid w:val="4FFEB132"/>
    <w:rsid w:val="5074E40D"/>
    <w:rsid w:val="53F64D7D"/>
    <w:rsid w:val="54A705D0"/>
    <w:rsid w:val="55236E19"/>
    <w:rsid w:val="554E7E68"/>
    <w:rsid w:val="55DC18F1"/>
    <w:rsid w:val="56A35386"/>
    <w:rsid w:val="56CEA13D"/>
    <w:rsid w:val="56E8DCB7"/>
    <w:rsid w:val="577E9097"/>
    <w:rsid w:val="5995BDEF"/>
    <w:rsid w:val="5A0FA29D"/>
    <w:rsid w:val="5A302CD2"/>
    <w:rsid w:val="5A51816A"/>
    <w:rsid w:val="5A5BC723"/>
    <w:rsid w:val="5A77FB50"/>
    <w:rsid w:val="5B16E789"/>
    <w:rsid w:val="5B592AED"/>
    <w:rsid w:val="5C6306CA"/>
    <w:rsid w:val="5E0A4D70"/>
    <w:rsid w:val="5F8AD2D9"/>
    <w:rsid w:val="5FC61EF4"/>
    <w:rsid w:val="618748E5"/>
    <w:rsid w:val="61F5B857"/>
    <w:rsid w:val="63635272"/>
    <w:rsid w:val="637E59D6"/>
    <w:rsid w:val="6408D51C"/>
    <w:rsid w:val="641BDEAF"/>
    <w:rsid w:val="649EC50A"/>
    <w:rsid w:val="66899EBC"/>
    <w:rsid w:val="6797EF89"/>
    <w:rsid w:val="67AEFA44"/>
    <w:rsid w:val="69EF72E5"/>
    <w:rsid w:val="6A20C4AD"/>
    <w:rsid w:val="6D6A1158"/>
    <w:rsid w:val="6D8E2BB3"/>
    <w:rsid w:val="6DFBF642"/>
    <w:rsid w:val="6E1CCFAC"/>
    <w:rsid w:val="6FC66A3D"/>
    <w:rsid w:val="71251FB0"/>
    <w:rsid w:val="72BA6CEB"/>
    <w:rsid w:val="74A88DDE"/>
    <w:rsid w:val="74B38875"/>
    <w:rsid w:val="7570FDD7"/>
    <w:rsid w:val="7580DE1D"/>
    <w:rsid w:val="7799E7BE"/>
    <w:rsid w:val="77A6FA4C"/>
    <w:rsid w:val="77C94077"/>
    <w:rsid w:val="7901FF59"/>
    <w:rsid w:val="79DBAD70"/>
    <w:rsid w:val="7DBEF785"/>
    <w:rsid w:val="7F3B9700"/>
    <w:rsid w:val="7F66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43AA5"/>
  <w15:docId w15:val="{BC304411-21A6-AF42-A393-6A51B047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rsid w:val="00B31A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1A3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50B85"/>
  </w:style>
  <w:style w:type="table" w:styleId="TableGrid">
    <w:name w:val="Table Grid"/>
    <w:basedOn w:val="TableNormal"/>
    <w:rsid w:val="00221137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36D64"/>
    <w:rPr>
      <w:rFonts w:ascii="Tahoma" w:hAnsi="Tahoma" w:cs="Tahoma"/>
      <w:sz w:val="16"/>
      <w:szCs w:val="16"/>
    </w:rPr>
  </w:style>
  <w:style w:type="character" w:styleId="Hyperlink">
    <w:name w:val="Hyperlink"/>
    <w:rsid w:val="006A78C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2B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06B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7F661461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830B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8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27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3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4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89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3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5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35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40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75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5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20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iness.support@reading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Lado@reading.gov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3bfaa832ec64e0d80fd32f794d3d3f3 xmlns="8de3d575-be22-4599-8eef-fcd960b82b3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Childrens Social Care - Reviewing Conference and LADO - LADO</TermName>
          <TermId xmlns="http://schemas.microsoft.com/office/infopath/2007/PartnerControls">1eb37620-d0be-462a-a8a9-cf6196c98d84</TermId>
        </TermInfo>
      </Terms>
    </m3bfaa832ec64e0d80fd32f794d3d3f3>
    <TaxCatchAll xmlns="dd0726a3-2c13-48b8-b146-53ef3cf4e3f2">
      <Value>2</Value>
      <Value>1</Value>
    </TaxCatchAll>
    <d022428e05964253854452bd1e4db7c5 xmlns="8de3d575-be22-4599-8eef-fcd960b82b3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OFFICIAL-SENSITIVE</TermName>
          <TermId xmlns="http://schemas.microsoft.com/office/infopath/2007/PartnerControls">f543468c-2ac9-4632-b1ad-d0cc89fccbd7</TermId>
        </TermInfo>
      </Terms>
    </d022428e05964253854452bd1e4db7c5>
    <lcf76f155ced4ddcb4097134ff3c332f xmlns="8de3d575-be22-4599-8eef-fcd960b82b3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6B619D131AA4D8527E1A9B6E9B13B" ma:contentTypeVersion="20" ma:contentTypeDescription="Create a new document." ma:contentTypeScope="" ma:versionID="fe7e825a2336a2f15729304a5d2ad5a4">
  <xsd:schema xmlns:xsd="http://www.w3.org/2001/XMLSchema" xmlns:xs="http://www.w3.org/2001/XMLSchema" xmlns:p="http://schemas.microsoft.com/office/2006/metadata/properties" xmlns:ns2="8de3d575-be22-4599-8eef-fcd960b82b38" xmlns:ns3="dd0726a3-2c13-48b8-b146-53ef3cf4e3f2" targetNamespace="http://schemas.microsoft.com/office/2006/metadata/properties" ma:root="true" ma:fieldsID="e4eb11bbecdb55d4f7ea75a2cb6fd05c" ns2:_="" ns3:_="">
    <xsd:import namespace="8de3d575-be22-4599-8eef-fcd960b82b38"/>
    <xsd:import namespace="dd0726a3-2c13-48b8-b146-53ef3cf4e3f2"/>
    <xsd:element name="properties">
      <xsd:complexType>
        <xsd:sequence>
          <xsd:element name="documentManagement">
            <xsd:complexType>
              <xsd:all>
                <xsd:element ref="ns2:m3bfaa832ec64e0d80fd32f794d3d3f3" minOccurs="0"/>
                <xsd:element ref="ns3:TaxCatchAll" minOccurs="0"/>
                <xsd:element ref="ns2:d022428e05964253854452bd1e4db7c5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3d575-be22-4599-8eef-fcd960b82b38" elementFormDefault="qualified">
    <xsd:import namespace="http://schemas.microsoft.com/office/2006/documentManagement/types"/>
    <xsd:import namespace="http://schemas.microsoft.com/office/infopath/2007/PartnerControls"/>
    <xsd:element name="m3bfaa832ec64e0d80fd32f794d3d3f3" ma:index="9" nillable="true" ma:taxonomy="true" ma:internalName="m3bfaa832ec64e0d80fd32f794d3d3f3" ma:taxonomyFieldName="OrgTeam" ma:displayName="Organisation Team" ma:default="1;#Childrens Social Care - Reviewing Conference and LADO - LADO|1eb37620-d0be-462a-a8a9-cf6196c98d84" ma:fieldId="{63bfaa83-2ec6-4e0d-80fd-32f794d3d3f3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22428e05964253854452bd1e4db7c5" ma:index="12" nillable="true" ma:taxonomy="true" ma:internalName="d022428e05964253854452bd1e4db7c5" ma:taxonomyFieldName="SecClass" ma:displayName="Classification" ma:default="2;#OFFICIAL-SENSITIVE|f543468c-2ac9-4632-b1ad-d0cc89fccbd7" ma:fieldId="{d022428e-0596-4253-8544-52bd1e4db7c5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726a3-2c13-48b8-b146-53ef3cf4e3f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d73dc23-a4c7-475d-82ff-bea40be3a2ac}" ma:internalName="TaxCatchAll" ma:showField="CatchAllData" ma:web="dd0726a3-2c13-48b8-b146-53ef3cf4e3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9BE4E-4CB8-43C1-A1BB-A6AEA8CF65FF}">
  <ds:schemaRefs>
    <ds:schemaRef ds:uri="http://schemas.microsoft.com/office/2006/metadata/properties"/>
    <ds:schemaRef ds:uri="http://schemas.microsoft.com/office/infopath/2007/PartnerControls"/>
    <ds:schemaRef ds:uri="8de3d575-be22-4599-8eef-fcd960b82b38"/>
    <ds:schemaRef ds:uri="dd0726a3-2c13-48b8-b146-53ef3cf4e3f2"/>
  </ds:schemaRefs>
</ds:datastoreItem>
</file>

<file path=customXml/itemProps2.xml><?xml version="1.0" encoding="utf-8"?>
<ds:datastoreItem xmlns:ds="http://schemas.openxmlformats.org/officeDocument/2006/customXml" ds:itemID="{38DE1654-8569-4130-89FC-AFE36E4B47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BD0940-F968-462A-A946-0205F6FF6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3d575-be22-4599-8eef-fcd960b82b38"/>
    <ds:schemaRef ds:uri="dd0726a3-2c13-48b8-b146-53ef3cf4e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66D948-FE96-4A3A-857F-558A5FDB2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Reading LADO Referral Form 2026.docx</Template>
  <TotalTime>0</TotalTime>
  <Pages>3</Pages>
  <Words>624</Words>
  <Characters>3563</Characters>
  <Application>Microsoft Office Word</Application>
  <DocSecurity>0</DocSecurity>
  <Lines>29</Lines>
  <Paragraphs>8</Paragraphs>
  <ScaleCrop>false</ScaleCrop>
  <Company>Reading Borough Council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Allegations Management - Initial Consideration by LADO</dc:title>
  <dc:creator>TerrJoh</dc:creator>
  <cp:lastModifiedBy>Fortgang, Helen</cp:lastModifiedBy>
  <cp:revision>2</cp:revision>
  <cp:lastPrinted>2017-06-29T15:52:00Z</cp:lastPrinted>
  <dcterms:created xsi:type="dcterms:W3CDTF">2026-01-15T13:45:00Z</dcterms:created>
  <dcterms:modified xsi:type="dcterms:W3CDTF">2026-01-15T13:45:00Z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 Sensitive</vt:lpwstr>
  </property>
  <property fmtid="{D5CDD505-2E9C-101B-9397-08002B2CF9AE}" pid="3" name="ClassificationMarking">
    <vt:lpwstr>Classification: OFFICIAL-SENSITIVE</vt:lpwstr>
  </property>
  <property fmtid="{D5CDD505-2E9C-101B-9397-08002B2CF9AE}" pid="4" name="ClassificationMadeBy">
    <vt:lpwstr>RBC\CapeSea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2017-06-29T15:51:41Z</vt:filetime>
  </property>
  <property fmtid="{D5CDD505-2E9C-101B-9397-08002B2CF9AE}" pid="7" name="ContentTypeId">
    <vt:lpwstr>0x0101006CD6B619D131AA4D8527E1A9B6E9B13B</vt:lpwstr>
  </property>
  <property fmtid="{D5CDD505-2E9C-101B-9397-08002B2CF9AE}" pid="8" name="OrgTeam">
    <vt:lpwstr>1;#Childrens Social Care - Reviewing Conference and LADO - LADO|1eb37620-d0be-462a-a8a9-cf6196c98d84</vt:lpwstr>
  </property>
  <property fmtid="{D5CDD505-2E9C-101B-9397-08002B2CF9AE}" pid="9" name="SecClass">
    <vt:lpwstr>2;#OFFICIAL-SENSITIVE|f543468c-2ac9-4632-b1ad-d0cc89fccbd7</vt:lpwstr>
  </property>
  <property fmtid="{D5CDD505-2E9C-101B-9397-08002B2CF9AE}" pid="10" name="MediaServiceImageTags">
    <vt:lpwstr/>
  </property>
</Properties>
</file>